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3748D" w:rsidRPr="0003748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3748D" w:rsidRPr="0003748D">
        <w:rPr>
          <w:b/>
          <w:sz w:val="24"/>
        </w:rPr>
        <w:t>ZP/DK-19/16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3748D" w:rsidRPr="0003748D">
        <w:rPr>
          <w:b/>
        </w:rPr>
        <w:t>przetarg nieograniczony</w:t>
      </w:r>
      <w:r w:rsidR="00753DC1">
        <w:t xml:space="preserve"> na:</w:t>
      </w:r>
    </w:p>
    <w:p w:rsidR="0000184A" w:rsidRDefault="0003748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3748D">
        <w:rPr>
          <w:b/>
          <w:sz w:val="24"/>
          <w:szCs w:val="24"/>
        </w:rPr>
        <w:t>Dostawa oprogramowania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3748D" w:rsidRPr="0003748D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3748D" w:rsidRPr="0003748D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3748D" w:rsidRPr="0003748D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693" w:rsidRDefault="00304693">
      <w:r>
        <w:separator/>
      </w:r>
    </w:p>
  </w:endnote>
  <w:endnote w:type="continuationSeparator" w:id="0">
    <w:p w:rsidR="00304693" w:rsidRDefault="00304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7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7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48D" w:rsidRDefault="000374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693" w:rsidRDefault="00304693">
      <w:r>
        <w:separator/>
      </w:r>
    </w:p>
  </w:footnote>
  <w:footnote w:type="continuationSeparator" w:id="0">
    <w:p w:rsidR="00304693" w:rsidRDefault="0030469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48D" w:rsidRDefault="000374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48D" w:rsidRDefault="000374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48D" w:rsidRDefault="000374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4693"/>
    <w:rsid w:val="0000184A"/>
    <w:rsid w:val="00012997"/>
    <w:rsid w:val="0003748D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4693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B9D68-1D07-40E1-850D-72C1CB3E1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2016-09-30T11:53:00Z</dcterms:created>
  <dcterms:modified xsi:type="dcterms:W3CDTF">2016-09-30T11:53:00Z</dcterms:modified>
</cp:coreProperties>
</file>