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.............................................</w:t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</w:p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Nazwa i adres Wykonawcy</w:t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</w:p>
    <w:p w:rsidR="00036A09" w:rsidRPr="00E35A89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E35A89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E35A89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EA7BC0" w:rsidRPr="00EA7BC0" w:rsidRDefault="00EA7BC0" w:rsidP="00EA7BC0"/>
    <w:p w:rsidR="00E54E5A" w:rsidRPr="00E35A89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FORMULARZ</w:t>
      </w:r>
      <w:r w:rsidR="00E54E5A" w:rsidRPr="00E35A89">
        <w:rPr>
          <w:rFonts w:ascii="Tahoma" w:hAnsi="Tahoma" w:cs="Tahoma"/>
          <w:sz w:val="16"/>
          <w:szCs w:val="16"/>
        </w:rPr>
        <w:t xml:space="preserve"> OFERTY</w:t>
      </w:r>
    </w:p>
    <w:p w:rsidR="00EA7BC0" w:rsidRPr="00E35A89" w:rsidRDefault="00EA7BC0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AC20D8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AC20D8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E35A89" w:rsidRDefault="00AC20D8" w:rsidP="00036A09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AC20D8">
        <w:rPr>
          <w:rFonts w:ascii="Tahoma" w:hAnsi="Tahoma" w:cs="Tahoma"/>
          <w:b/>
          <w:sz w:val="16"/>
          <w:szCs w:val="16"/>
        </w:rPr>
        <w:t>Dąbrowskiego</w:t>
      </w:r>
      <w:r w:rsidR="00E54E5A" w:rsidRPr="00E35A89">
        <w:rPr>
          <w:rFonts w:ascii="Tahoma" w:hAnsi="Tahoma" w:cs="Tahoma"/>
          <w:b/>
          <w:sz w:val="16"/>
          <w:szCs w:val="16"/>
        </w:rPr>
        <w:t xml:space="preserve"> </w:t>
      </w:r>
      <w:r w:rsidRPr="00AC20D8">
        <w:rPr>
          <w:rFonts w:ascii="Tahoma" w:hAnsi="Tahoma" w:cs="Tahoma"/>
          <w:b/>
          <w:sz w:val="16"/>
          <w:szCs w:val="16"/>
        </w:rPr>
        <w:t>69</w:t>
      </w:r>
    </w:p>
    <w:p w:rsidR="00E54E5A" w:rsidRPr="00E35A89" w:rsidRDefault="00AC20D8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AC20D8">
        <w:rPr>
          <w:rFonts w:ascii="Tahoma" w:hAnsi="Tahoma" w:cs="Tahoma"/>
          <w:b/>
          <w:sz w:val="16"/>
          <w:szCs w:val="16"/>
        </w:rPr>
        <w:t>42-201</w:t>
      </w:r>
      <w:r w:rsidR="00E54E5A" w:rsidRPr="00E35A89">
        <w:rPr>
          <w:rFonts w:ascii="Tahoma" w:hAnsi="Tahoma" w:cs="Tahoma"/>
          <w:b/>
          <w:sz w:val="16"/>
          <w:szCs w:val="16"/>
        </w:rPr>
        <w:t xml:space="preserve"> </w:t>
      </w:r>
      <w:r w:rsidRPr="00AC20D8">
        <w:rPr>
          <w:rFonts w:ascii="Tahoma" w:hAnsi="Tahoma" w:cs="Tahoma"/>
          <w:b/>
          <w:sz w:val="16"/>
          <w:szCs w:val="16"/>
        </w:rPr>
        <w:t>Częstochowa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 xml:space="preserve">Nawiązując do </w:t>
      </w:r>
      <w:r w:rsidR="000F18FA" w:rsidRPr="00E35A89">
        <w:rPr>
          <w:rFonts w:ascii="Tahoma" w:hAnsi="Tahoma" w:cs="Tahoma"/>
          <w:sz w:val="16"/>
          <w:szCs w:val="16"/>
        </w:rPr>
        <w:t>ogłoszonego zamówienia</w:t>
      </w:r>
      <w:r w:rsidRPr="00E35A89">
        <w:rPr>
          <w:rFonts w:ascii="Tahoma" w:hAnsi="Tahoma" w:cs="Tahoma"/>
          <w:sz w:val="16"/>
          <w:szCs w:val="16"/>
        </w:rPr>
        <w:t xml:space="preserve"> w trybie „</w:t>
      </w:r>
      <w:r w:rsidR="00AC20D8" w:rsidRPr="00AC20D8">
        <w:rPr>
          <w:rFonts w:ascii="Tahoma" w:hAnsi="Tahoma" w:cs="Tahoma"/>
          <w:b/>
          <w:sz w:val="16"/>
          <w:szCs w:val="16"/>
        </w:rPr>
        <w:t>przetarg nieograniczony</w:t>
      </w:r>
      <w:r w:rsidRPr="00E35A89">
        <w:rPr>
          <w:rFonts w:ascii="Tahoma" w:hAnsi="Tahoma" w:cs="Tahoma"/>
          <w:sz w:val="16"/>
          <w:szCs w:val="16"/>
        </w:rPr>
        <w:t>” na: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„</w:t>
      </w:r>
      <w:r w:rsidR="00AC20D8" w:rsidRPr="00AC20D8">
        <w:rPr>
          <w:rFonts w:ascii="Tahoma" w:hAnsi="Tahoma" w:cs="Tahoma"/>
          <w:b/>
          <w:sz w:val="16"/>
          <w:szCs w:val="16"/>
        </w:rPr>
        <w:t xml:space="preserve">Dostawa sprzętu komputerowego dla </w:t>
      </w:r>
      <w:r w:rsidR="00BA0245">
        <w:rPr>
          <w:rFonts w:ascii="Tahoma" w:hAnsi="Tahoma" w:cs="Tahoma"/>
          <w:b/>
          <w:sz w:val="16"/>
          <w:szCs w:val="16"/>
        </w:rPr>
        <w:t>Wydziału Inżynierii Mechanicznej i Informatyki</w:t>
      </w:r>
      <w:r w:rsidR="00AC20D8" w:rsidRPr="00AC20D8">
        <w:rPr>
          <w:rFonts w:ascii="Tahoma" w:hAnsi="Tahoma" w:cs="Tahoma"/>
          <w:b/>
          <w:sz w:val="16"/>
          <w:szCs w:val="16"/>
        </w:rPr>
        <w:t xml:space="preserve"> Politechniki Częstochowskiej</w:t>
      </w:r>
      <w:r w:rsidR="00036A09" w:rsidRPr="00E35A89">
        <w:rPr>
          <w:rFonts w:ascii="Tahoma" w:hAnsi="Tahoma" w:cs="Tahoma"/>
          <w:sz w:val="16"/>
          <w:szCs w:val="16"/>
        </w:rPr>
        <w:t xml:space="preserve">”, spr. nr rej. </w:t>
      </w:r>
      <w:r w:rsidR="00C916FC" w:rsidRPr="00E35A89">
        <w:rPr>
          <w:rFonts w:ascii="Tahoma" w:hAnsi="Tahoma" w:cs="Tahoma"/>
          <w:sz w:val="16"/>
          <w:szCs w:val="16"/>
        </w:rPr>
        <w:t xml:space="preserve"> </w:t>
      </w:r>
      <w:r w:rsidR="00BA0245">
        <w:rPr>
          <w:rFonts w:ascii="Tahoma" w:hAnsi="Tahoma" w:cs="Tahoma"/>
          <w:b/>
          <w:sz w:val="16"/>
          <w:szCs w:val="16"/>
        </w:rPr>
        <w:t>ZP/DK-24</w:t>
      </w:r>
      <w:r w:rsidR="00AC20D8" w:rsidRPr="00AC20D8">
        <w:rPr>
          <w:rFonts w:ascii="Tahoma" w:hAnsi="Tahoma" w:cs="Tahoma"/>
          <w:b/>
          <w:sz w:val="16"/>
          <w:szCs w:val="16"/>
        </w:rPr>
        <w:t>/16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 xml:space="preserve">oferujemy wykonanie </w:t>
      </w:r>
      <w:r w:rsidR="00354AC4" w:rsidRPr="00E35A89">
        <w:rPr>
          <w:rFonts w:ascii="Tahoma" w:hAnsi="Tahoma" w:cs="Tahoma"/>
          <w:sz w:val="16"/>
          <w:szCs w:val="16"/>
        </w:rPr>
        <w:t>poszczególnych części przedmiotu zamówienia</w:t>
      </w:r>
      <w:r w:rsidRPr="00E35A89">
        <w:rPr>
          <w:rFonts w:ascii="Tahoma" w:hAnsi="Tahoma" w:cs="Tahoma"/>
          <w:sz w:val="16"/>
          <w:szCs w:val="16"/>
        </w:rPr>
        <w:t>, stosując niżej wymienione stawki:</w:t>
      </w:r>
    </w:p>
    <w:tbl>
      <w:tblPr>
        <w:tblW w:w="917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171123" w:rsidTr="00BA0245">
        <w:trPr>
          <w:trHeight w:val="704"/>
        </w:trPr>
        <w:tc>
          <w:tcPr>
            <w:tcW w:w="1134" w:type="dxa"/>
            <w:vAlign w:val="center"/>
          </w:tcPr>
          <w:p w:rsidR="00354AC4" w:rsidRPr="00171123" w:rsidRDefault="00C57DDD" w:rsidP="00036A0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171123" w:rsidRDefault="00354AC4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Cena oferty</w:t>
            </w:r>
          </w:p>
        </w:tc>
      </w:tr>
      <w:tr w:rsidR="00AC20D8" w:rsidRPr="00171123" w:rsidTr="00BA0245">
        <w:tc>
          <w:tcPr>
            <w:tcW w:w="1134" w:type="dxa"/>
          </w:tcPr>
          <w:p w:rsidR="00AC20D8" w:rsidRPr="00171123" w:rsidRDefault="00AC20D8" w:rsidP="003F6FA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8044" w:type="dxa"/>
          </w:tcPr>
          <w:p w:rsidR="00A63EE4" w:rsidRPr="00FD43AC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D43AC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="00A63EE4" w:rsidRPr="00FD43AC">
              <w:rPr>
                <w:rFonts w:ascii="Tahoma" w:hAnsi="Tahoma" w:cs="Tahoma"/>
                <w:b/>
                <w:sz w:val="16"/>
                <w:szCs w:val="16"/>
              </w:rPr>
              <w:t xml:space="preserve">Komputer przenośny typu notebook - 1 szt. oraz sieciowa macierz dysków ze składowymi </w:t>
            </w:r>
          </w:p>
          <w:p w:rsidR="00AC20D8" w:rsidRDefault="00A63EE4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D43AC">
              <w:rPr>
                <w:rFonts w:ascii="Tahoma" w:hAnsi="Tahoma" w:cs="Tahoma"/>
                <w:b/>
                <w:sz w:val="16"/>
                <w:szCs w:val="16"/>
              </w:rPr>
              <w:t xml:space="preserve">           (dwukieszeniowy serwer NAS i 2 dyski twarde) -  1 szt.</w:t>
            </w:r>
          </w:p>
          <w:p w:rsidR="00FD43AC" w:rsidRPr="00FD43AC" w:rsidRDefault="00FD43AC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FD43AC" w:rsidRPr="004A17CE" w:rsidRDefault="00FD43AC" w:rsidP="00FD43AC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4A17CE"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oferowanego/ych produktu/ów)</w:t>
            </w:r>
            <w:r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Pr="004A17CE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FD43AC" w:rsidRPr="00171123" w:rsidRDefault="00FD43AC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cena (C) za wykonanie zdania nr 1 wynosi kwotę netto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71123">
              <w:rPr>
                <w:rFonts w:ascii="Tahoma" w:hAnsi="Tahoma" w:cs="Tahoma"/>
                <w:b/>
                <w:sz w:val="16"/>
                <w:szCs w:val="16"/>
              </w:rPr>
              <w:t>wynosi kwotę brutto</w:t>
            </w:r>
          </w:p>
          <w:p w:rsidR="00AC20D8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/>
                <w:sz w:val="16"/>
                <w:szCs w:val="16"/>
              </w:rPr>
              <w:t>....................... zł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(słownie: ............................................................................. zł).</w:t>
            </w:r>
          </w:p>
          <w:p w:rsidR="00826E42" w:rsidRPr="00171123" w:rsidRDefault="00826E42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171123" w:rsidRDefault="00A63EE4" w:rsidP="00171123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171123" w:rsidRPr="00171123">
              <w:rPr>
                <w:rFonts w:ascii="Tahoma" w:hAnsi="Tahoma" w:cs="Tahoma"/>
                <w:b/>
                <w:bCs/>
                <w:sz w:val="16"/>
                <w:szCs w:val="16"/>
              </w:rPr>
              <w:t>Okres gwarancji: ……………………..(miesiące)</w:t>
            </w:r>
          </w:p>
          <w:p w:rsidR="00A63EE4" w:rsidRPr="00077521" w:rsidRDefault="00A63EE4" w:rsidP="00A63EE4">
            <w:pPr>
              <w:pStyle w:val="Nagwek2"/>
              <w:spacing w:line="360" w:lineRule="auto"/>
              <w:ind w:left="680" w:hanging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- </w:t>
            </w:r>
            <w:r w:rsidRPr="00077521">
              <w:rPr>
                <w:rFonts w:ascii="Tahoma" w:hAnsi="Tahoma" w:cs="Tahoma"/>
                <w:sz w:val="16"/>
                <w:szCs w:val="16"/>
              </w:rPr>
              <w:t xml:space="preserve">Serwis (należy wybrać jedną z wymienionych opcji): </w:t>
            </w:r>
          </w:p>
          <w:p w:rsidR="00A63EE4" w:rsidRPr="00171123" w:rsidRDefault="00A63EE4" w:rsidP="00A63EE4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Standardowa – tj. do 14 dni</w:t>
            </w:r>
          </w:p>
          <w:p w:rsidR="00A63EE4" w:rsidRPr="00171123" w:rsidRDefault="00A63EE4" w:rsidP="00A63EE4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7 dni roboczych</w:t>
            </w:r>
          </w:p>
          <w:p w:rsidR="00A63EE4" w:rsidRPr="00171123" w:rsidRDefault="00A63EE4" w:rsidP="00A63EE4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 roboczego</w:t>
            </w:r>
          </w:p>
          <w:p w:rsidR="00A63EE4" w:rsidRPr="00171123" w:rsidRDefault="00A63EE4" w:rsidP="00A63EE4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</w:t>
            </w:r>
          </w:p>
          <w:p w:rsidR="00A63EE4" w:rsidRDefault="00A63EE4" w:rsidP="00171123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</w:pPr>
            <w:r w:rsidRPr="00A63EE4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- Procesor Passmark CPU Mark: ……………………………….pkt.</w:t>
            </w:r>
          </w:p>
          <w:p w:rsidR="0025760C" w:rsidRPr="0025760C" w:rsidRDefault="0025760C" w:rsidP="00171123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25760C">
              <w:rPr>
                <w:rFonts w:ascii="Tahoma" w:hAnsi="Tahoma" w:cs="Tahoma"/>
                <w:b/>
                <w:bCs/>
                <w:sz w:val="16"/>
                <w:szCs w:val="16"/>
              </w:rPr>
              <w:t>- Maksymalna obsługiwana pojemność macierzy: …………………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TB</w:t>
            </w:r>
          </w:p>
          <w:p w:rsidR="0025760C" w:rsidRDefault="0025760C" w:rsidP="00171123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25760C">
              <w:rPr>
                <w:rFonts w:ascii="Tahoma" w:hAnsi="Tahoma" w:cs="Tahoma"/>
                <w:b/>
                <w:bCs/>
                <w:sz w:val="16"/>
                <w:szCs w:val="16"/>
              </w:rPr>
              <w:t>- MTBF: ………………h</w:t>
            </w:r>
          </w:p>
          <w:p w:rsidR="0025760C" w:rsidRPr="0025760C" w:rsidRDefault="0025760C" w:rsidP="00171123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- Pojemność dysków: ………………………..TB każdy.</w:t>
            </w:r>
          </w:p>
          <w:p w:rsidR="00AC20D8" w:rsidRPr="00171123" w:rsidRDefault="00AC20D8" w:rsidP="00171123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AC20D8" w:rsidRPr="00171123" w:rsidRDefault="00AC20D8" w:rsidP="003F6FA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171123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AC20D8" w:rsidRPr="00171123" w:rsidTr="00BA0245">
        <w:tc>
          <w:tcPr>
            <w:tcW w:w="1134" w:type="dxa"/>
          </w:tcPr>
          <w:p w:rsidR="00AC20D8" w:rsidRPr="00171123" w:rsidRDefault="00AC20D8" w:rsidP="003F6FA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8044" w:type="dxa"/>
          </w:tcPr>
          <w:p w:rsidR="00AC20D8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D43AC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="00A63EE4" w:rsidRPr="00FD43AC">
              <w:rPr>
                <w:rFonts w:ascii="Tahoma" w:hAnsi="Tahoma" w:cs="Tahoma"/>
                <w:b/>
                <w:sz w:val="16"/>
                <w:szCs w:val="16"/>
              </w:rPr>
              <w:t>Notebook - 2 szt.</w:t>
            </w:r>
          </w:p>
          <w:p w:rsidR="00FD43AC" w:rsidRDefault="00FD43AC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FD43AC" w:rsidRPr="004A17CE" w:rsidRDefault="00FD43AC" w:rsidP="00FD43AC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4A17CE"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oferowanego/ych produktu/ów)</w:t>
            </w:r>
            <w:r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Pr="004A17CE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FD43AC" w:rsidRPr="00FD43AC" w:rsidRDefault="00FD43AC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lastRenderedPageBreak/>
              <w:t>cena (C) za wykonanie zdania nr 2 wynosi kwotę netto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71123">
              <w:rPr>
                <w:rFonts w:ascii="Tahoma" w:hAnsi="Tahoma" w:cs="Tahoma"/>
                <w:b/>
                <w:sz w:val="16"/>
                <w:szCs w:val="16"/>
              </w:rPr>
              <w:t>wynosi kwotę brutto</w:t>
            </w:r>
          </w:p>
          <w:p w:rsidR="00AC20D8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/>
                <w:sz w:val="16"/>
                <w:szCs w:val="16"/>
              </w:rPr>
              <w:t>....................... zł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(słownie: ............................................................................. zł).</w:t>
            </w:r>
          </w:p>
          <w:p w:rsidR="001A78AA" w:rsidRPr="00171123" w:rsidRDefault="001A78AA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bookmarkStart w:id="0" w:name="_GoBack"/>
            <w:bookmarkEnd w:id="0"/>
          </w:p>
          <w:p w:rsidR="00171123" w:rsidRDefault="00826E42" w:rsidP="00171123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171123" w:rsidRPr="00171123">
              <w:rPr>
                <w:rFonts w:ascii="Tahoma" w:hAnsi="Tahoma" w:cs="Tahoma"/>
                <w:b/>
                <w:bCs/>
                <w:sz w:val="16"/>
                <w:szCs w:val="16"/>
              </w:rPr>
              <w:t>Okres gwarancji: ……………………..(miesiące)</w:t>
            </w:r>
          </w:p>
          <w:p w:rsidR="00826E42" w:rsidRPr="00077521" w:rsidRDefault="00826E42" w:rsidP="00826E42">
            <w:pPr>
              <w:pStyle w:val="Nagwek2"/>
              <w:spacing w:line="360" w:lineRule="auto"/>
              <w:ind w:left="680" w:hanging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- </w:t>
            </w:r>
            <w:r w:rsidRPr="00077521">
              <w:rPr>
                <w:rFonts w:ascii="Tahoma" w:hAnsi="Tahoma" w:cs="Tahoma"/>
                <w:sz w:val="16"/>
                <w:szCs w:val="16"/>
              </w:rPr>
              <w:t xml:space="preserve">Serwis (należy wybrać jedną z wymienionych opcji): </w:t>
            </w:r>
          </w:p>
          <w:p w:rsidR="00826E42" w:rsidRPr="00171123" w:rsidRDefault="00826E42" w:rsidP="00826E42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Standardowa – tj. do 14 dni</w:t>
            </w:r>
          </w:p>
          <w:p w:rsidR="00826E42" w:rsidRPr="00171123" w:rsidRDefault="00826E42" w:rsidP="00826E42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7 dni roboczych</w:t>
            </w:r>
          </w:p>
          <w:p w:rsidR="00826E42" w:rsidRPr="00171123" w:rsidRDefault="00826E42" w:rsidP="00826E42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 roboczego</w:t>
            </w:r>
          </w:p>
          <w:p w:rsidR="00826E42" w:rsidRPr="00171123" w:rsidRDefault="00826E42" w:rsidP="00826E42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</w:t>
            </w:r>
          </w:p>
          <w:p w:rsidR="00826E42" w:rsidRDefault="00826E42" w:rsidP="00826E42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</w:pPr>
            <w:r w:rsidRPr="00826E42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 xml:space="preserve">- </w:t>
            </w:r>
            <w:r w:rsidRPr="00A63EE4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Procesor Passmark CPU Mark: ……………………………….pkt.</w:t>
            </w:r>
          </w:p>
          <w:p w:rsidR="00826E42" w:rsidRPr="00826E42" w:rsidRDefault="00826E42" w:rsidP="00826E42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826E42">
              <w:rPr>
                <w:rFonts w:ascii="Tahoma" w:hAnsi="Tahoma" w:cs="Tahoma"/>
                <w:b/>
                <w:bCs/>
                <w:sz w:val="16"/>
                <w:szCs w:val="16"/>
              </w:rPr>
              <w:t>- Karta graficzna PassMark Videocard Mark: ………………………………pkt.</w:t>
            </w:r>
          </w:p>
          <w:p w:rsidR="00826E42" w:rsidRDefault="00826E42" w:rsidP="00826E42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- Pojemność RAM: ………………………….GB</w:t>
            </w:r>
          </w:p>
          <w:p w:rsidR="00826E42" w:rsidRDefault="00826E42" w:rsidP="00826E42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E568FB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Oprogramowanie antywirusowe…………………….lat subskrypcji </w:t>
            </w:r>
          </w:p>
          <w:p w:rsidR="00826E42" w:rsidRPr="00826E42" w:rsidRDefault="00826E42" w:rsidP="00826E42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- Waga</w:t>
            </w:r>
            <w:r w:rsidR="000E7C9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(z baterią)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: ………………………kg</w:t>
            </w:r>
            <w:r w:rsidR="0078351D">
              <w:rPr>
                <w:rFonts w:ascii="Tahoma" w:hAnsi="Tahoma" w:cs="Tahoma"/>
                <w:b/>
                <w:bCs/>
                <w:sz w:val="16"/>
                <w:szCs w:val="16"/>
              </w:rPr>
              <w:t>.</w:t>
            </w:r>
          </w:p>
          <w:p w:rsidR="00826E42" w:rsidRPr="00826E42" w:rsidRDefault="00826E42" w:rsidP="00171123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  <w:p w:rsidR="00AC20D8" w:rsidRPr="00171123" w:rsidRDefault="00AC20D8" w:rsidP="00171123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AC20D8" w:rsidRPr="00171123" w:rsidRDefault="00AC20D8" w:rsidP="003F6FA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171123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AC20D8" w:rsidRPr="00171123" w:rsidTr="00BA0245">
        <w:tc>
          <w:tcPr>
            <w:tcW w:w="1134" w:type="dxa"/>
          </w:tcPr>
          <w:p w:rsidR="00AC20D8" w:rsidRPr="00171123" w:rsidRDefault="00AC20D8" w:rsidP="003F6FA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lastRenderedPageBreak/>
              <w:t>3</w:t>
            </w:r>
          </w:p>
        </w:tc>
        <w:tc>
          <w:tcPr>
            <w:tcW w:w="8044" w:type="dxa"/>
          </w:tcPr>
          <w:p w:rsidR="00AC20D8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D43AC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="00A63EE4" w:rsidRPr="00FD43AC">
              <w:rPr>
                <w:rFonts w:ascii="Tahoma" w:hAnsi="Tahoma" w:cs="Tahoma"/>
                <w:b/>
                <w:sz w:val="16"/>
                <w:szCs w:val="16"/>
              </w:rPr>
              <w:t>Komputery typu laptop - 2 szt.</w:t>
            </w:r>
          </w:p>
          <w:p w:rsidR="00FD43AC" w:rsidRDefault="00FD43AC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FD43AC" w:rsidRPr="004A17CE" w:rsidRDefault="00FD43AC" w:rsidP="00FD43AC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4A17CE"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oferowanego/ych produktu/ów)</w:t>
            </w:r>
            <w:r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Pr="004A17CE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FD43AC" w:rsidRPr="00FD43AC" w:rsidRDefault="00FD43AC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cena (C) za wykonanie zdania nr 3 wynosi kwotę netto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71123">
              <w:rPr>
                <w:rFonts w:ascii="Tahoma" w:hAnsi="Tahoma" w:cs="Tahoma"/>
                <w:b/>
                <w:sz w:val="16"/>
                <w:szCs w:val="16"/>
              </w:rPr>
              <w:t>wynosi kwotę brutto</w:t>
            </w:r>
          </w:p>
          <w:p w:rsidR="00AC20D8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/>
                <w:sz w:val="16"/>
                <w:szCs w:val="16"/>
              </w:rPr>
              <w:t>....................... zł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(słownie: ............................................................................. zł).</w:t>
            </w:r>
          </w:p>
          <w:p w:rsidR="00826E42" w:rsidRPr="00171123" w:rsidRDefault="00826E42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171123" w:rsidRPr="00171123" w:rsidRDefault="00826E42" w:rsidP="00171123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171123" w:rsidRPr="00171123">
              <w:rPr>
                <w:rFonts w:ascii="Tahoma" w:hAnsi="Tahoma" w:cs="Tahoma"/>
                <w:b/>
                <w:bCs/>
                <w:sz w:val="16"/>
                <w:szCs w:val="16"/>
              </w:rPr>
              <w:t>Okres gwarancji: …………………….. (miesiące)</w:t>
            </w:r>
          </w:p>
          <w:p w:rsidR="00171123" w:rsidRPr="00077521" w:rsidRDefault="00826E42" w:rsidP="00171123">
            <w:pPr>
              <w:pStyle w:val="Nagwek2"/>
              <w:spacing w:line="360" w:lineRule="auto"/>
              <w:ind w:left="680" w:hanging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- </w:t>
            </w:r>
            <w:r w:rsidR="00171123" w:rsidRPr="00077521">
              <w:rPr>
                <w:rFonts w:ascii="Tahoma" w:hAnsi="Tahoma" w:cs="Tahoma"/>
                <w:sz w:val="16"/>
                <w:szCs w:val="16"/>
              </w:rPr>
              <w:t xml:space="preserve">Serwis (należy wybrać jedną z wymienionych opcji): </w:t>
            </w:r>
          </w:p>
          <w:p w:rsidR="00171123" w:rsidRPr="00171123" w:rsidRDefault="00171123" w:rsidP="00171123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Standardowa – tj. do 14 dni</w:t>
            </w:r>
          </w:p>
          <w:p w:rsidR="00171123" w:rsidRPr="00171123" w:rsidRDefault="00171123" w:rsidP="00171123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7 dni roboczych</w:t>
            </w:r>
          </w:p>
          <w:p w:rsidR="00171123" w:rsidRPr="00171123" w:rsidRDefault="00171123" w:rsidP="00171123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 roboczego</w:t>
            </w:r>
          </w:p>
          <w:p w:rsidR="00171123" w:rsidRDefault="00171123" w:rsidP="00171123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</w:t>
            </w:r>
          </w:p>
          <w:p w:rsidR="00826E42" w:rsidRDefault="00826E42" w:rsidP="00826E42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</w:pPr>
            <w:r w:rsidRPr="00826E42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 xml:space="preserve">- </w:t>
            </w:r>
            <w:r w:rsidRPr="00A63EE4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Procesor Passmark CPU Mark: ……………………………….pkt.</w:t>
            </w:r>
          </w:p>
          <w:p w:rsidR="00826E42" w:rsidRPr="00826E42" w:rsidRDefault="00826E42" w:rsidP="00826E42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826E42">
              <w:rPr>
                <w:rFonts w:ascii="Tahoma" w:hAnsi="Tahoma" w:cs="Tahoma"/>
                <w:b/>
                <w:bCs/>
                <w:sz w:val="16"/>
                <w:szCs w:val="16"/>
              </w:rPr>
              <w:t>- Karta graficzna PassMark Videocard Mark: ………………………………pkt.</w:t>
            </w:r>
          </w:p>
          <w:p w:rsidR="00826E42" w:rsidRDefault="00826E42" w:rsidP="00826E42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- Pojemność RAM: ………………………….GB</w:t>
            </w:r>
          </w:p>
          <w:p w:rsidR="00826E42" w:rsidRDefault="00826E42" w:rsidP="00171123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- Pojemność RAM karty graficznej: ………………………….MB</w:t>
            </w:r>
          </w:p>
          <w:p w:rsidR="00826E42" w:rsidRDefault="00826E42" w:rsidP="00171123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- Rozdzielczość LCD: ………………………………pikseli</w:t>
            </w:r>
          </w:p>
          <w:p w:rsidR="00AC20D8" w:rsidRPr="00171123" w:rsidRDefault="00AC20D8" w:rsidP="00171123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AC20D8" w:rsidRPr="00171123" w:rsidRDefault="00AC20D8" w:rsidP="003F6FA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171123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AC20D8" w:rsidRPr="00171123" w:rsidTr="00BA0245">
        <w:tc>
          <w:tcPr>
            <w:tcW w:w="1134" w:type="dxa"/>
          </w:tcPr>
          <w:p w:rsidR="00AC20D8" w:rsidRPr="00171123" w:rsidRDefault="00AC20D8" w:rsidP="003F6FA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4</w:t>
            </w:r>
          </w:p>
        </w:tc>
        <w:tc>
          <w:tcPr>
            <w:tcW w:w="8044" w:type="dxa"/>
          </w:tcPr>
          <w:p w:rsidR="00AC20D8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D43AC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="00A63EE4" w:rsidRPr="00FD43AC">
              <w:rPr>
                <w:rFonts w:ascii="Tahoma" w:hAnsi="Tahoma" w:cs="Tahoma"/>
                <w:b/>
                <w:sz w:val="16"/>
                <w:szCs w:val="16"/>
              </w:rPr>
              <w:t>Notebook - 1 szt.</w:t>
            </w:r>
          </w:p>
          <w:p w:rsidR="00FD43AC" w:rsidRDefault="00FD43AC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FD43AC" w:rsidRPr="004A17CE" w:rsidRDefault="00FD43AC" w:rsidP="00FD43AC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4A17CE"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oferowanego/ych produktu/ów)</w:t>
            </w:r>
            <w:r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Pr="004A17CE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FD43AC" w:rsidRPr="00FD43AC" w:rsidRDefault="00FD43AC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lastRenderedPageBreak/>
              <w:t>cena (C) za wykonanie zdania nr 4 wynosi kwotę netto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71123">
              <w:rPr>
                <w:rFonts w:ascii="Tahoma" w:hAnsi="Tahoma" w:cs="Tahoma"/>
                <w:b/>
                <w:sz w:val="16"/>
                <w:szCs w:val="16"/>
              </w:rPr>
              <w:t>wynosi kwotę brutto</w:t>
            </w:r>
          </w:p>
          <w:p w:rsidR="00AC20D8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/>
                <w:sz w:val="16"/>
                <w:szCs w:val="16"/>
              </w:rPr>
              <w:t>....................... zł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(słownie: ............................................................................. zł).</w:t>
            </w:r>
          </w:p>
          <w:p w:rsidR="0078351D" w:rsidRPr="00171123" w:rsidRDefault="0078351D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171123" w:rsidRPr="00171123" w:rsidRDefault="0078351D" w:rsidP="00171123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171123" w:rsidRPr="00171123">
              <w:rPr>
                <w:rFonts w:ascii="Tahoma" w:hAnsi="Tahoma" w:cs="Tahoma"/>
                <w:b/>
                <w:bCs/>
                <w:sz w:val="16"/>
                <w:szCs w:val="16"/>
              </w:rPr>
              <w:t>Okres gwarancji: ……………………..(miesiące)</w:t>
            </w:r>
          </w:p>
          <w:p w:rsidR="00171123" w:rsidRPr="00077521" w:rsidRDefault="0078351D" w:rsidP="00171123">
            <w:pPr>
              <w:pStyle w:val="Nagwek2"/>
              <w:spacing w:line="360" w:lineRule="auto"/>
              <w:ind w:left="680" w:hanging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- </w:t>
            </w:r>
            <w:r w:rsidR="00171123" w:rsidRPr="00077521">
              <w:rPr>
                <w:rFonts w:ascii="Tahoma" w:hAnsi="Tahoma" w:cs="Tahoma"/>
                <w:sz w:val="16"/>
                <w:szCs w:val="16"/>
              </w:rPr>
              <w:t xml:space="preserve">Serwis (należy wybrać jedną z wymienionych opcji): </w:t>
            </w:r>
          </w:p>
          <w:p w:rsidR="00171123" w:rsidRPr="00171123" w:rsidRDefault="00171123" w:rsidP="00171123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Standardowa – tj. do 14 dni</w:t>
            </w:r>
          </w:p>
          <w:p w:rsidR="00171123" w:rsidRPr="00171123" w:rsidRDefault="00171123" w:rsidP="00171123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7 dni roboczych</w:t>
            </w:r>
          </w:p>
          <w:p w:rsidR="00171123" w:rsidRPr="00171123" w:rsidRDefault="00171123" w:rsidP="00171123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 roboczego</w:t>
            </w:r>
          </w:p>
          <w:p w:rsidR="00171123" w:rsidRPr="00171123" w:rsidRDefault="00171123" w:rsidP="00171123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</w:t>
            </w:r>
          </w:p>
          <w:p w:rsidR="0078351D" w:rsidRPr="009A5E70" w:rsidRDefault="0078351D" w:rsidP="0078351D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</w:pPr>
            <w:r w:rsidRPr="009A5E70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 xml:space="preserve">- Procesor </w:t>
            </w:r>
            <w:r w:rsidR="000E7C96" w:rsidRPr="009A5E70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Passmark CPU M</w:t>
            </w:r>
            <w:r w:rsidRPr="009A5E70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ark: ……………………………….pkt.</w:t>
            </w:r>
          </w:p>
          <w:p w:rsidR="0078351D" w:rsidRPr="0078351D" w:rsidRDefault="0078351D" w:rsidP="0078351D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8351D">
              <w:rPr>
                <w:rFonts w:ascii="Tahoma" w:hAnsi="Tahoma" w:cs="Tahoma"/>
                <w:b/>
                <w:bCs/>
                <w:sz w:val="16"/>
                <w:szCs w:val="16"/>
              </w:rPr>
              <w:t>- Pojemność RAM: ………………………..GB</w:t>
            </w:r>
          </w:p>
          <w:p w:rsidR="0078351D" w:rsidRDefault="0078351D" w:rsidP="0078351D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- Liczba komór baterii: ……………………….komór</w:t>
            </w:r>
          </w:p>
          <w:p w:rsidR="0078351D" w:rsidRDefault="0078351D" w:rsidP="0078351D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- Rozdzielczość LCD: ………………………………pikseli</w:t>
            </w:r>
          </w:p>
          <w:p w:rsidR="0078351D" w:rsidRPr="0078351D" w:rsidRDefault="0078351D" w:rsidP="0078351D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- Waga</w:t>
            </w:r>
            <w:r w:rsidR="009A5E7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(z baterią): 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…………………………kg.</w:t>
            </w:r>
          </w:p>
          <w:p w:rsidR="00AC20D8" w:rsidRPr="00171123" w:rsidRDefault="00AC20D8" w:rsidP="003F6FAE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AC20D8" w:rsidRPr="00171123" w:rsidRDefault="00AC20D8" w:rsidP="003F6FA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171123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AC20D8" w:rsidRPr="00171123" w:rsidTr="00BA0245">
        <w:tc>
          <w:tcPr>
            <w:tcW w:w="1134" w:type="dxa"/>
          </w:tcPr>
          <w:p w:rsidR="00AC20D8" w:rsidRPr="00171123" w:rsidRDefault="00AC20D8" w:rsidP="003F6FA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lastRenderedPageBreak/>
              <w:t>5</w:t>
            </w:r>
          </w:p>
        </w:tc>
        <w:tc>
          <w:tcPr>
            <w:tcW w:w="8044" w:type="dxa"/>
          </w:tcPr>
          <w:p w:rsidR="00AC20D8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D43AC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="00A63EE4" w:rsidRPr="00FD43AC">
              <w:rPr>
                <w:rFonts w:ascii="Tahoma" w:hAnsi="Tahoma" w:cs="Tahoma"/>
                <w:b/>
                <w:sz w:val="16"/>
                <w:szCs w:val="16"/>
              </w:rPr>
              <w:t>Stacja robocza - 1 szt.</w:t>
            </w:r>
          </w:p>
          <w:p w:rsidR="00FD43AC" w:rsidRDefault="00FD43AC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FD43AC" w:rsidRPr="004A17CE" w:rsidRDefault="00FD43AC" w:rsidP="00FD43AC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4A17CE"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oferowanego/ych produktu/ów)</w:t>
            </w:r>
            <w:r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Pr="004A17CE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FD43AC" w:rsidRPr="00FD43AC" w:rsidRDefault="00FD43AC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cena (C) za wykonanie zdania nr 5 wynosi kwotę netto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71123">
              <w:rPr>
                <w:rFonts w:ascii="Tahoma" w:hAnsi="Tahoma" w:cs="Tahoma"/>
                <w:b/>
                <w:sz w:val="16"/>
                <w:szCs w:val="16"/>
              </w:rPr>
              <w:t>wynosi kwotę brutto</w:t>
            </w:r>
          </w:p>
          <w:p w:rsidR="00AC20D8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/>
                <w:sz w:val="16"/>
                <w:szCs w:val="16"/>
              </w:rPr>
              <w:t>....................... zł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(słownie: ............................................................................. zł).</w:t>
            </w:r>
          </w:p>
          <w:p w:rsidR="00103C53" w:rsidRPr="00171123" w:rsidRDefault="00103C53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171123" w:rsidRPr="00171123" w:rsidRDefault="003F6FAE" w:rsidP="00171123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171123" w:rsidRPr="00171123">
              <w:rPr>
                <w:rFonts w:ascii="Tahoma" w:hAnsi="Tahoma" w:cs="Tahoma"/>
                <w:b/>
                <w:bCs/>
                <w:sz w:val="16"/>
                <w:szCs w:val="16"/>
              </w:rPr>
              <w:t>Okres gwarancji: ……………………..(miesiące)</w:t>
            </w:r>
          </w:p>
          <w:p w:rsidR="00171123" w:rsidRPr="00171123" w:rsidRDefault="003F6FAE" w:rsidP="00171123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171123" w:rsidRPr="00171123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Serwis (należy wybrać jedną z wymienionych opcji): </w:t>
            </w:r>
          </w:p>
          <w:p w:rsidR="00171123" w:rsidRPr="00171123" w:rsidRDefault="00171123" w:rsidP="00171123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Standardowa – tj. do 14 dni</w:t>
            </w:r>
          </w:p>
          <w:p w:rsidR="00171123" w:rsidRPr="00171123" w:rsidRDefault="00171123" w:rsidP="00171123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7 dni roboczych</w:t>
            </w:r>
          </w:p>
          <w:p w:rsidR="00171123" w:rsidRPr="00171123" w:rsidRDefault="00171123" w:rsidP="00171123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 roboczego</w:t>
            </w:r>
          </w:p>
          <w:p w:rsidR="00171123" w:rsidRDefault="00171123" w:rsidP="00171123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</w:t>
            </w:r>
          </w:p>
          <w:p w:rsidR="00103C53" w:rsidRPr="009A5E70" w:rsidRDefault="00103C53" w:rsidP="00103C53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</w:pPr>
            <w:r w:rsidRPr="009A5E70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 xml:space="preserve">- Procesor </w:t>
            </w:r>
            <w:r w:rsidR="009A5E70" w:rsidRPr="009A5E70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Passmark CPU M</w:t>
            </w:r>
            <w:r w:rsidRPr="009A5E70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ark: ……………………………….pkt.</w:t>
            </w:r>
          </w:p>
          <w:p w:rsidR="00171123" w:rsidRDefault="00103C53" w:rsidP="00171123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171123" w:rsidRPr="00171123">
              <w:rPr>
                <w:rFonts w:ascii="Tahoma" w:hAnsi="Tahoma" w:cs="Tahoma"/>
                <w:b/>
                <w:bCs/>
                <w:sz w:val="16"/>
                <w:szCs w:val="16"/>
              </w:rPr>
              <w:t>Pojemność RAM: …………………….. GB</w:t>
            </w:r>
          </w:p>
          <w:p w:rsidR="00103C53" w:rsidRDefault="00103C53" w:rsidP="00171123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- Pojemność dysku HDD: ……………………..GB</w:t>
            </w:r>
          </w:p>
          <w:p w:rsidR="00103C53" w:rsidRDefault="00103C53" w:rsidP="00171123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- Pojemność dysku SSD: …………………….GB</w:t>
            </w:r>
          </w:p>
          <w:p w:rsidR="00103C53" w:rsidRPr="00171123" w:rsidRDefault="00103C53" w:rsidP="00171123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- Moc procesora TDP: ……………………….W</w:t>
            </w:r>
          </w:p>
          <w:p w:rsidR="00AC20D8" w:rsidRPr="00171123" w:rsidRDefault="00AC20D8" w:rsidP="003F6FAE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AC20D8" w:rsidRPr="00171123" w:rsidRDefault="00AC20D8" w:rsidP="003F6FA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171123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AC20D8" w:rsidRPr="00171123" w:rsidTr="00BA0245">
        <w:tc>
          <w:tcPr>
            <w:tcW w:w="1134" w:type="dxa"/>
          </w:tcPr>
          <w:p w:rsidR="00AC20D8" w:rsidRPr="00171123" w:rsidRDefault="00AC20D8" w:rsidP="003F6FA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6</w:t>
            </w:r>
          </w:p>
        </w:tc>
        <w:tc>
          <w:tcPr>
            <w:tcW w:w="8044" w:type="dxa"/>
          </w:tcPr>
          <w:p w:rsidR="00AC20D8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D43AC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="00A63EE4" w:rsidRPr="00FD43AC">
              <w:rPr>
                <w:rFonts w:ascii="Tahoma" w:hAnsi="Tahoma" w:cs="Tahoma"/>
                <w:b/>
                <w:sz w:val="16"/>
                <w:szCs w:val="16"/>
              </w:rPr>
              <w:t>Zestaw komputerowy</w:t>
            </w:r>
          </w:p>
          <w:p w:rsidR="00FD43AC" w:rsidRDefault="00FD43AC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FD43AC" w:rsidRPr="004A17CE" w:rsidRDefault="00FD43AC" w:rsidP="00FD43AC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4A17CE"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oferowanego/ych produktu/ów)</w:t>
            </w:r>
            <w:r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Pr="004A17CE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FD43AC" w:rsidRPr="00FD43AC" w:rsidRDefault="00FD43AC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cena (C) za wykonanie zdania nr 6 wynosi kwotę netto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lastRenderedPageBreak/>
              <w:t xml:space="preserve"> ....................... zł (słownie: ............................................................................. zł),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71123">
              <w:rPr>
                <w:rFonts w:ascii="Tahoma" w:hAnsi="Tahoma" w:cs="Tahoma"/>
                <w:b/>
                <w:sz w:val="16"/>
                <w:szCs w:val="16"/>
              </w:rPr>
              <w:t>wynosi kwotę brutto</w:t>
            </w:r>
          </w:p>
          <w:p w:rsidR="00AC20D8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/>
                <w:sz w:val="16"/>
                <w:szCs w:val="16"/>
              </w:rPr>
              <w:t>....................... zł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(słownie: ............................................................................. zł).</w:t>
            </w:r>
          </w:p>
          <w:p w:rsidR="003F6FAE" w:rsidRPr="00171123" w:rsidRDefault="003F6FAE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171123" w:rsidRPr="00171123" w:rsidRDefault="003F6FAE" w:rsidP="00171123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171123" w:rsidRPr="00171123">
              <w:rPr>
                <w:rFonts w:ascii="Tahoma" w:hAnsi="Tahoma" w:cs="Tahoma"/>
                <w:b/>
                <w:bCs/>
                <w:sz w:val="16"/>
                <w:szCs w:val="16"/>
              </w:rPr>
              <w:t>Okres gwarancji: ……………………..(miesiące)</w:t>
            </w:r>
          </w:p>
          <w:p w:rsidR="003F6FAE" w:rsidRPr="00676A9F" w:rsidRDefault="003F6FAE" w:rsidP="003F6FAE">
            <w:pPr>
              <w:spacing w:line="360" w:lineRule="auto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676A9F">
              <w:t xml:space="preserve">- </w:t>
            </w:r>
            <w:r w:rsidRPr="00676A9F">
              <w:rPr>
                <w:rFonts w:ascii="Tahoma" w:hAnsi="Tahoma" w:cs="Tahoma"/>
                <w:b/>
                <w:bCs/>
                <w:sz w:val="16"/>
                <w:szCs w:val="16"/>
              </w:rPr>
              <w:t>Procesor Passmark CPU Mark: ……………………………….pkt.</w:t>
            </w:r>
          </w:p>
          <w:p w:rsidR="003F6FAE" w:rsidRDefault="003F6FAE" w:rsidP="003F6FAE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826E42">
              <w:rPr>
                <w:rFonts w:ascii="Tahoma" w:hAnsi="Tahoma" w:cs="Tahoma"/>
                <w:b/>
                <w:bCs/>
                <w:sz w:val="16"/>
                <w:szCs w:val="16"/>
              </w:rPr>
              <w:t>- Karta graficzna PassMark Videocard Mark: ………………………………pkt.</w:t>
            </w:r>
          </w:p>
          <w:p w:rsidR="003F6FAE" w:rsidRDefault="003F6FAE" w:rsidP="003F6FAE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Pr="00171123">
              <w:rPr>
                <w:rFonts w:ascii="Tahoma" w:hAnsi="Tahoma" w:cs="Tahoma"/>
                <w:b/>
                <w:bCs/>
                <w:sz w:val="16"/>
                <w:szCs w:val="16"/>
              </w:rPr>
              <w:t>Pojemność RAM: …………………….. GB</w:t>
            </w:r>
          </w:p>
          <w:p w:rsidR="003F6FAE" w:rsidRPr="00826E42" w:rsidRDefault="003F6FAE" w:rsidP="003F6FAE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- Wydajność zasilacza:</w:t>
            </w:r>
          </w:p>
          <w:p w:rsidR="003F6FAE" w:rsidRPr="003F6FAE" w:rsidRDefault="003F6FAE" w:rsidP="003F6FAE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  <w:lang w:val="en-US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3F6FAE">
              <w:rPr>
                <w:rFonts w:ascii="Tahoma" w:hAnsi="Tahoma" w:cs="Tahoma"/>
                <w:b w:val="0"/>
                <w:sz w:val="16"/>
                <w:szCs w:val="16"/>
                <w:lang w:val="en-US"/>
              </w:rPr>
              <w:t xml:space="preserve"> 80 Plus Bronze</w:t>
            </w:r>
          </w:p>
          <w:p w:rsidR="003F6FAE" w:rsidRPr="003F6FAE" w:rsidRDefault="003F6FAE" w:rsidP="003F6FAE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  <w:lang w:val="en-US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3F6FAE">
              <w:rPr>
                <w:rFonts w:ascii="Tahoma" w:hAnsi="Tahoma" w:cs="Tahoma"/>
                <w:b w:val="0"/>
                <w:sz w:val="16"/>
                <w:szCs w:val="16"/>
                <w:lang w:val="en-US"/>
              </w:rPr>
              <w:t xml:space="preserve"> 80 Plus Silver</w:t>
            </w:r>
          </w:p>
          <w:p w:rsidR="003F6FAE" w:rsidRPr="003F6FAE" w:rsidRDefault="003F6FAE" w:rsidP="003F6FAE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  <w:lang w:val="en-US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3F6FAE">
              <w:rPr>
                <w:rFonts w:ascii="Tahoma" w:hAnsi="Tahoma" w:cs="Tahoma"/>
                <w:b w:val="0"/>
                <w:sz w:val="16"/>
                <w:szCs w:val="16"/>
                <w:lang w:val="en-US"/>
              </w:rPr>
              <w:t xml:space="preserve"> 80 Plus Gold</w:t>
            </w:r>
          </w:p>
          <w:p w:rsidR="003F6FAE" w:rsidRDefault="003F6FAE" w:rsidP="003F6FAE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</w:t>
            </w:r>
            <w:r>
              <w:rPr>
                <w:rFonts w:ascii="Tahoma" w:hAnsi="Tahoma" w:cs="Tahoma"/>
                <w:b w:val="0"/>
                <w:sz w:val="16"/>
                <w:szCs w:val="16"/>
              </w:rPr>
              <w:t>80 Plus Platinum</w:t>
            </w:r>
          </w:p>
          <w:p w:rsidR="003F6FAE" w:rsidRDefault="003F6FAE" w:rsidP="003F6FAE">
            <w:pPr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3F6FAE">
              <w:rPr>
                <w:rFonts w:ascii="Tahoma" w:hAnsi="Tahoma" w:cs="Tahoma"/>
                <w:b/>
                <w:sz w:val="16"/>
                <w:szCs w:val="16"/>
              </w:rPr>
              <w:t xml:space="preserve">- Pojemność RAM karty graficznej: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……………………GB</w:t>
            </w:r>
          </w:p>
          <w:p w:rsidR="003F6FAE" w:rsidRPr="003F6FAE" w:rsidRDefault="003F6FAE" w:rsidP="003F6FAE">
            <w:pPr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- Pojemność dysku SSD: ……………………………..GB</w:t>
            </w:r>
          </w:p>
          <w:p w:rsidR="00AC20D8" w:rsidRPr="00171123" w:rsidRDefault="00AC20D8" w:rsidP="003F6FAE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AC20D8" w:rsidRPr="00171123" w:rsidRDefault="00AC20D8" w:rsidP="003F6FA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171123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AC20D8" w:rsidRPr="00171123" w:rsidTr="00BA0245">
        <w:tc>
          <w:tcPr>
            <w:tcW w:w="1134" w:type="dxa"/>
          </w:tcPr>
          <w:p w:rsidR="00AC20D8" w:rsidRPr="00171123" w:rsidRDefault="00AC20D8" w:rsidP="003F6FA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lastRenderedPageBreak/>
              <w:t>7</w:t>
            </w:r>
          </w:p>
        </w:tc>
        <w:tc>
          <w:tcPr>
            <w:tcW w:w="8044" w:type="dxa"/>
          </w:tcPr>
          <w:p w:rsidR="00AC20D8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D43AC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="00A63EE4" w:rsidRPr="00FD43AC">
              <w:rPr>
                <w:rFonts w:ascii="Tahoma" w:hAnsi="Tahoma" w:cs="Tahoma"/>
                <w:b/>
                <w:sz w:val="16"/>
                <w:szCs w:val="16"/>
              </w:rPr>
              <w:t>Notebook - 1 szt.</w:t>
            </w:r>
          </w:p>
          <w:p w:rsidR="00FD43AC" w:rsidRDefault="00FD43AC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FD43AC" w:rsidRPr="004A17CE" w:rsidRDefault="00FD43AC" w:rsidP="00FD43AC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4A17CE"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oferowanego/ych produktu/ów)</w:t>
            </w:r>
            <w:r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Pr="004A17CE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FD43AC" w:rsidRPr="00FD43AC" w:rsidRDefault="00FD43AC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cena (C) za wykonanie zdania nr 7 wynosi kwotę netto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71123">
              <w:rPr>
                <w:rFonts w:ascii="Tahoma" w:hAnsi="Tahoma" w:cs="Tahoma"/>
                <w:b/>
                <w:sz w:val="16"/>
                <w:szCs w:val="16"/>
              </w:rPr>
              <w:t>wynosi kwotę brutto</w:t>
            </w:r>
          </w:p>
          <w:p w:rsidR="00AC20D8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/>
                <w:sz w:val="16"/>
                <w:szCs w:val="16"/>
              </w:rPr>
              <w:t>....................... zł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(słownie: ............................................................................. zł).</w:t>
            </w:r>
          </w:p>
          <w:p w:rsidR="003F6FAE" w:rsidRPr="00171123" w:rsidRDefault="003F6FAE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DF5FAD" w:rsidRPr="00DF5FAD" w:rsidRDefault="003F6FAE" w:rsidP="00DF5FAD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DF5FAD" w:rsidRPr="00DF5FAD">
              <w:rPr>
                <w:rFonts w:ascii="Tahoma" w:hAnsi="Tahoma" w:cs="Tahoma"/>
                <w:b/>
                <w:bCs/>
                <w:sz w:val="16"/>
                <w:szCs w:val="16"/>
              </w:rPr>
              <w:t>Okres gwarancji: …………………….. (miesiące)</w:t>
            </w:r>
          </w:p>
          <w:p w:rsidR="00DF5FAD" w:rsidRPr="00820249" w:rsidRDefault="00820249" w:rsidP="00820249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Oprogramowanie antywirusowe…………………….lat subskrypcji </w:t>
            </w:r>
          </w:p>
          <w:p w:rsidR="00DF5FAD" w:rsidRPr="00DF5FAD" w:rsidRDefault="003F6FAE" w:rsidP="00DF5FAD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DF5FAD" w:rsidRPr="00DF5FAD">
              <w:rPr>
                <w:rFonts w:ascii="Tahoma" w:hAnsi="Tahoma" w:cs="Tahoma"/>
                <w:b/>
                <w:bCs/>
                <w:sz w:val="16"/>
                <w:szCs w:val="16"/>
              </w:rPr>
              <w:t>Pojemność RAM: ……………………..GB</w:t>
            </w:r>
          </w:p>
          <w:p w:rsidR="00DF5FAD" w:rsidRPr="00676A9F" w:rsidRDefault="003F6FAE" w:rsidP="00DF5FAD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676A9F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DF5FAD" w:rsidRPr="00676A9F">
              <w:rPr>
                <w:rFonts w:ascii="Tahoma" w:hAnsi="Tahoma" w:cs="Tahoma"/>
                <w:b/>
                <w:bCs/>
                <w:sz w:val="16"/>
                <w:szCs w:val="16"/>
              </w:rPr>
              <w:t>Procesor Passmark CPU Mark: ……………………..pkt.</w:t>
            </w:r>
          </w:p>
          <w:p w:rsidR="003F6FAE" w:rsidRDefault="003F6FAE" w:rsidP="003F6FAE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826E42">
              <w:rPr>
                <w:rFonts w:ascii="Tahoma" w:hAnsi="Tahoma" w:cs="Tahoma"/>
                <w:b/>
                <w:bCs/>
                <w:sz w:val="16"/>
                <w:szCs w:val="16"/>
              </w:rPr>
              <w:t>- Karta graficzna PassMark Videocard Mark: ………………………………pkt.</w:t>
            </w:r>
          </w:p>
          <w:p w:rsidR="003F6FAE" w:rsidRDefault="003F6FAE" w:rsidP="003F6FAE">
            <w:pPr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3F6FAE">
              <w:rPr>
                <w:rFonts w:ascii="Tahoma" w:hAnsi="Tahoma" w:cs="Tahoma"/>
                <w:b/>
                <w:sz w:val="16"/>
                <w:szCs w:val="16"/>
              </w:rPr>
              <w:t xml:space="preserve">- Pojemność RAM karty graficznej: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</w:t>
            </w:r>
            <w:r w:rsidR="000B44C0">
              <w:rPr>
                <w:rFonts w:ascii="Tahoma" w:hAnsi="Tahoma" w:cs="Tahoma"/>
                <w:b/>
                <w:sz w:val="16"/>
                <w:szCs w:val="16"/>
              </w:rPr>
              <w:t>………………MB</w:t>
            </w:r>
          </w:p>
          <w:p w:rsidR="000B44C0" w:rsidRDefault="000B44C0" w:rsidP="003F6FAE">
            <w:pPr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- Waga</w:t>
            </w:r>
            <w:r w:rsidR="00361FE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="00361FE6">
              <w:rPr>
                <w:rFonts w:ascii="Tahoma" w:hAnsi="Tahoma" w:cs="Tahoma"/>
                <w:b/>
                <w:bCs/>
                <w:sz w:val="16"/>
                <w:szCs w:val="16"/>
              </w:rPr>
              <w:t>(z baterią)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: …………………………kg. </w:t>
            </w:r>
          </w:p>
          <w:p w:rsidR="00AC20D8" w:rsidRPr="00171123" w:rsidRDefault="00AC20D8" w:rsidP="00DF5FAD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AC20D8" w:rsidRPr="00171123" w:rsidRDefault="00AC20D8" w:rsidP="003F6FA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171123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AC20D8" w:rsidRPr="00171123" w:rsidTr="00BA0245">
        <w:tc>
          <w:tcPr>
            <w:tcW w:w="1134" w:type="dxa"/>
          </w:tcPr>
          <w:p w:rsidR="00AC20D8" w:rsidRPr="00171123" w:rsidRDefault="00AC20D8" w:rsidP="003F6FA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8</w:t>
            </w:r>
          </w:p>
        </w:tc>
        <w:tc>
          <w:tcPr>
            <w:tcW w:w="8044" w:type="dxa"/>
          </w:tcPr>
          <w:p w:rsidR="00AC20D8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D43AC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="00A63EE4" w:rsidRPr="00FD43AC">
              <w:rPr>
                <w:rFonts w:ascii="Tahoma" w:hAnsi="Tahoma" w:cs="Tahoma"/>
                <w:b/>
                <w:sz w:val="16"/>
                <w:szCs w:val="16"/>
              </w:rPr>
              <w:t>Urządzenie wielofunkcyjne - 1 szt.</w:t>
            </w:r>
          </w:p>
          <w:p w:rsidR="00FD43AC" w:rsidRDefault="00FD43AC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FD43AC" w:rsidRPr="004A17CE" w:rsidRDefault="00FD43AC" w:rsidP="00FD43AC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4A17CE"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oferowanego/ych produktu/ów)</w:t>
            </w:r>
            <w:r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Pr="004A17CE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FD43AC" w:rsidRPr="00FD43AC" w:rsidRDefault="00FD43AC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cena (C) za wykonanie zdania nr 8 wynosi kwotę netto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AC20D8" w:rsidRPr="00DF5FAD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F5FAD">
              <w:rPr>
                <w:rFonts w:ascii="Tahoma" w:hAnsi="Tahoma" w:cs="Tahoma"/>
                <w:b/>
                <w:sz w:val="16"/>
                <w:szCs w:val="16"/>
              </w:rPr>
              <w:t>wynosi kwotę brutto</w:t>
            </w:r>
          </w:p>
          <w:p w:rsidR="00AC20D8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DF5FAD">
              <w:rPr>
                <w:rFonts w:ascii="Tahoma" w:hAnsi="Tahoma" w:cs="Tahoma"/>
                <w:b/>
                <w:sz w:val="16"/>
                <w:szCs w:val="16"/>
              </w:rPr>
              <w:t>....................... zł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(słownie: ............................................................................. zł).</w:t>
            </w:r>
          </w:p>
          <w:p w:rsidR="000B44C0" w:rsidRPr="00171123" w:rsidRDefault="000B44C0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966C2A" w:rsidRPr="00966C2A" w:rsidRDefault="000B44C0" w:rsidP="00966C2A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966C2A" w:rsidRPr="00966C2A">
              <w:rPr>
                <w:rFonts w:ascii="Tahoma" w:hAnsi="Tahoma" w:cs="Tahoma"/>
                <w:b/>
                <w:bCs/>
                <w:sz w:val="16"/>
                <w:szCs w:val="16"/>
              </w:rPr>
              <w:t>Okres gwarancji: …………………….. (miesiące)</w:t>
            </w:r>
          </w:p>
          <w:p w:rsidR="00966C2A" w:rsidRPr="00966C2A" w:rsidRDefault="000B44C0" w:rsidP="00966C2A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966C2A" w:rsidRPr="00966C2A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Serwis (należy wybrać jedną z wymienionych opcji): </w:t>
            </w:r>
          </w:p>
          <w:p w:rsidR="00966C2A" w:rsidRPr="00171123" w:rsidRDefault="00966C2A" w:rsidP="00966C2A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Standardowa – tj. do 14 dni</w:t>
            </w:r>
          </w:p>
          <w:p w:rsidR="00966C2A" w:rsidRPr="00171123" w:rsidRDefault="00966C2A" w:rsidP="00966C2A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7 dni roboczych</w:t>
            </w:r>
          </w:p>
          <w:p w:rsidR="00966C2A" w:rsidRPr="00171123" w:rsidRDefault="00966C2A" w:rsidP="00966C2A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 roboczego</w:t>
            </w:r>
          </w:p>
          <w:p w:rsidR="00966C2A" w:rsidRPr="00171123" w:rsidRDefault="00966C2A" w:rsidP="00966C2A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</w:t>
            </w:r>
          </w:p>
          <w:p w:rsidR="000B44C0" w:rsidRDefault="000B44C0" w:rsidP="00966C2A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- Rozdzielczość kopiowania: ……………………..pikseli</w:t>
            </w:r>
          </w:p>
          <w:p w:rsidR="000B44C0" w:rsidRDefault="000B44C0" w:rsidP="00966C2A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- Rozdzielczość drukowania: ……………………..pikseli</w:t>
            </w:r>
          </w:p>
          <w:p w:rsidR="000B44C0" w:rsidRDefault="000B44C0" w:rsidP="00966C2A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- Rozdzielczość skanowania: ………………………pikseli</w:t>
            </w:r>
          </w:p>
          <w:p w:rsidR="000B44C0" w:rsidRDefault="000B44C0" w:rsidP="00966C2A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- Pamięć systemu: ………………….GB</w:t>
            </w:r>
          </w:p>
          <w:p w:rsidR="000B44C0" w:rsidRDefault="000B44C0" w:rsidP="00966C2A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- Pobór mocy: ……………………..kW</w:t>
            </w:r>
          </w:p>
          <w:p w:rsidR="00AC20D8" w:rsidRPr="00171123" w:rsidRDefault="00AC20D8" w:rsidP="00966C2A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AC20D8" w:rsidRPr="00171123" w:rsidRDefault="00AC20D8" w:rsidP="003F6FA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171123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AC20D8" w:rsidRPr="00171123" w:rsidTr="00BA0245">
        <w:tc>
          <w:tcPr>
            <w:tcW w:w="1134" w:type="dxa"/>
          </w:tcPr>
          <w:p w:rsidR="00AC20D8" w:rsidRPr="00171123" w:rsidRDefault="00AC20D8" w:rsidP="003F6FA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lastRenderedPageBreak/>
              <w:t>9</w:t>
            </w:r>
          </w:p>
        </w:tc>
        <w:tc>
          <w:tcPr>
            <w:tcW w:w="8044" w:type="dxa"/>
          </w:tcPr>
          <w:p w:rsidR="00AC20D8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D43AC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="00A63EE4" w:rsidRPr="00FD43AC">
              <w:rPr>
                <w:rFonts w:ascii="Tahoma" w:hAnsi="Tahoma" w:cs="Tahoma"/>
                <w:b/>
                <w:sz w:val="16"/>
                <w:szCs w:val="16"/>
              </w:rPr>
              <w:t>Notebook - 1 szt.</w:t>
            </w:r>
          </w:p>
          <w:p w:rsidR="00FD43AC" w:rsidRDefault="00FD43AC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FD43AC" w:rsidRPr="004A17CE" w:rsidRDefault="00FD43AC" w:rsidP="00FD43AC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4A17CE"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oferowanego/ych produktu/ów)</w:t>
            </w:r>
            <w:r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Pr="004A17CE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FD43AC" w:rsidRPr="00FD43AC" w:rsidRDefault="00FD43AC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cena (C) za wykonanie zdania nr 9 wynosi kwotę netto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AC20D8" w:rsidRPr="00966C2A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966C2A">
              <w:rPr>
                <w:rFonts w:ascii="Tahoma" w:hAnsi="Tahoma" w:cs="Tahoma"/>
                <w:b/>
                <w:sz w:val="16"/>
                <w:szCs w:val="16"/>
              </w:rPr>
              <w:t>wynosi kwotę brutto</w:t>
            </w:r>
          </w:p>
          <w:p w:rsidR="00AC20D8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966C2A">
              <w:rPr>
                <w:rFonts w:ascii="Tahoma" w:hAnsi="Tahoma" w:cs="Tahoma"/>
                <w:b/>
                <w:sz w:val="16"/>
                <w:szCs w:val="16"/>
              </w:rPr>
              <w:t>....................... zł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(słownie: ............................................................................. zł).</w:t>
            </w:r>
          </w:p>
          <w:p w:rsidR="00BA389E" w:rsidRPr="00171123" w:rsidRDefault="00BA389E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966C2A" w:rsidRPr="00966C2A" w:rsidRDefault="00BA389E" w:rsidP="00966C2A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966C2A" w:rsidRPr="00966C2A">
              <w:rPr>
                <w:rFonts w:ascii="Tahoma" w:hAnsi="Tahoma" w:cs="Tahoma"/>
                <w:b/>
                <w:bCs/>
                <w:sz w:val="16"/>
                <w:szCs w:val="16"/>
              </w:rPr>
              <w:t>Okres gwarancji: …………………….. (miesiące)</w:t>
            </w:r>
          </w:p>
          <w:p w:rsidR="00966C2A" w:rsidRPr="00966C2A" w:rsidRDefault="00BA389E" w:rsidP="00966C2A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966C2A" w:rsidRPr="00966C2A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Serwis (należy wybrać jedną z wymienionych opcji): </w:t>
            </w:r>
          </w:p>
          <w:p w:rsidR="00966C2A" w:rsidRPr="00171123" w:rsidRDefault="00966C2A" w:rsidP="00966C2A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Standardowa – tj. do 14 dni</w:t>
            </w:r>
          </w:p>
          <w:p w:rsidR="00966C2A" w:rsidRPr="00171123" w:rsidRDefault="00966C2A" w:rsidP="00966C2A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7 dni roboczych</w:t>
            </w:r>
          </w:p>
          <w:p w:rsidR="00966C2A" w:rsidRPr="00171123" w:rsidRDefault="00966C2A" w:rsidP="00966C2A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 roboczego</w:t>
            </w:r>
          </w:p>
          <w:p w:rsidR="00966C2A" w:rsidRPr="00171123" w:rsidRDefault="00966C2A" w:rsidP="00966C2A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</w:t>
            </w:r>
          </w:p>
          <w:p w:rsidR="00966C2A" w:rsidRPr="00966C2A" w:rsidRDefault="00BA389E" w:rsidP="00966C2A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966C2A" w:rsidRPr="00966C2A">
              <w:rPr>
                <w:rFonts w:ascii="Tahoma" w:hAnsi="Tahoma" w:cs="Tahoma"/>
                <w:b/>
                <w:bCs/>
                <w:sz w:val="16"/>
                <w:szCs w:val="16"/>
              </w:rPr>
              <w:t>Pojemność RAM: ……………………..GB</w:t>
            </w:r>
          </w:p>
          <w:p w:rsidR="00966C2A" w:rsidRPr="00FD43AC" w:rsidRDefault="00BA389E" w:rsidP="00966C2A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FD43AC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966C2A" w:rsidRPr="00FD43AC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Procesor </w:t>
            </w:r>
            <w:r w:rsidR="00820249" w:rsidRPr="00FD43AC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Passmark </w:t>
            </w:r>
            <w:r w:rsidR="00966C2A" w:rsidRPr="00FD43AC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CPU </w:t>
            </w:r>
            <w:r w:rsidR="00820249" w:rsidRPr="00FD43AC">
              <w:rPr>
                <w:rFonts w:ascii="Tahoma" w:hAnsi="Tahoma" w:cs="Tahoma"/>
                <w:b/>
                <w:bCs/>
                <w:sz w:val="16"/>
                <w:szCs w:val="16"/>
              </w:rPr>
              <w:t>M</w:t>
            </w:r>
            <w:r w:rsidRPr="00FD43AC">
              <w:rPr>
                <w:rFonts w:ascii="Tahoma" w:hAnsi="Tahoma" w:cs="Tahoma"/>
                <w:b/>
                <w:bCs/>
                <w:sz w:val="16"/>
                <w:szCs w:val="16"/>
              </w:rPr>
              <w:t>ark</w:t>
            </w:r>
            <w:r w:rsidR="00966C2A" w:rsidRPr="00FD43AC">
              <w:rPr>
                <w:rFonts w:ascii="Tahoma" w:hAnsi="Tahoma" w:cs="Tahoma"/>
                <w:b/>
                <w:bCs/>
                <w:sz w:val="16"/>
                <w:szCs w:val="16"/>
              </w:rPr>
              <w:t>: ……………………..pkt.</w:t>
            </w:r>
          </w:p>
          <w:p w:rsidR="00966C2A" w:rsidRDefault="00BA389E" w:rsidP="00966C2A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BA389E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Pojemność dysku 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HDD: …………………………..GB</w:t>
            </w:r>
          </w:p>
          <w:p w:rsidR="00BA389E" w:rsidRDefault="00BA389E" w:rsidP="00966C2A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- Waga</w:t>
            </w:r>
            <w:r w:rsidR="00361FE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(z baterią)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: …………………….kg.</w:t>
            </w:r>
          </w:p>
          <w:p w:rsidR="00BA389E" w:rsidRPr="00BA389E" w:rsidRDefault="00BA389E" w:rsidP="00966C2A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- Rozdzielczość: ……………………….pikseli</w:t>
            </w:r>
          </w:p>
          <w:p w:rsidR="00AC20D8" w:rsidRPr="00171123" w:rsidRDefault="00AC20D8" w:rsidP="00966C2A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AC20D8" w:rsidRPr="00171123" w:rsidRDefault="00AC20D8" w:rsidP="003F6FA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171123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AC20D8" w:rsidRPr="00171123" w:rsidTr="00BA0245">
        <w:tc>
          <w:tcPr>
            <w:tcW w:w="1134" w:type="dxa"/>
          </w:tcPr>
          <w:p w:rsidR="00AC20D8" w:rsidRPr="00171123" w:rsidRDefault="00AC20D8" w:rsidP="003F6FA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10</w:t>
            </w:r>
          </w:p>
        </w:tc>
        <w:tc>
          <w:tcPr>
            <w:tcW w:w="8044" w:type="dxa"/>
          </w:tcPr>
          <w:p w:rsidR="00AC20D8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D43AC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="00A63EE4" w:rsidRPr="00FD43AC">
              <w:rPr>
                <w:rFonts w:ascii="Tahoma" w:hAnsi="Tahoma" w:cs="Tahoma"/>
                <w:b/>
                <w:sz w:val="16"/>
                <w:szCs w:val="16"/>
              </w:rPr>
              <w:t>Jednostka centralna - 1 szt.</w:t>
            </w:r>
          </w:p>
          <w:p w:rsidR="00FD43AC" w:rsidRDefault="00FD43AC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FD43AC" w:rsidRPr="004A17CE" w:rsidRDefault="00FD43AC" w:rsidP="00FD43AC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4A17CE"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oferowanego/ych produktu/ów)</w:t>
            </w:r>
            <w:r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Pr="004A17CE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FD43AC" w:rsidRPr="00FD43AC" w:rsidRDefault="00FD43AC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cena (C) za wykonanie zdania nr 10 wynosi kwotę netto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AC20D8" w:rsidRPr="00966C2A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966C2A">
              <w:rPr>
                <w:rFonts w:ascii="Tahoma" w:hAnsi="Tahoma" w:cs="Tahoma"/>
                <w:b/>
                <w:sz w:val="16"/>
                <w:szCs w:val="16"/>
              </w:rPr>
              <w:t>wynosi kwotę brutto</w:t>
            </w:r>
          </w:p>
          <w:p w:rsidR="00AC20D8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966C2A">
              <w:rPr>
                <w:rFonts w:ascii="Tahoma" w:hAnsi="Tahoma" w:cs="Tahoma"/>
                <w:b/>
                <w:sz w:val="16"/>
                <w:szCs w:val="16"/>
              </w:rPr>
              <w:t>....................... zł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(słownie: ............................................................................. zł).</w:t>
            </w:r>
          </w:p>
          <w:p w:rsidR="00BA389E" w:rsidRPr="00171123" w:rsidRDefault="00BA389E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966C2A" w:rsidRPr="00966C2A" w:rsidRDefault="00BA389E" w:rsidP="00966C2A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lastRenderedPageBreak/>
              <w:t xml:space="preserve">- </w:t>
            </w:r>
            <w:r w:rsidR="00966C2A" w:rsidRPr="00966C2A">
              <w:rPr>
                <w:rFonts w:ascii="Tahoma" w:hAnsi="Tahoma" w:cs="Tahoma"/>
                <w:b/>
                <w:bCs/>
                <w:sz w:val="16"/>
                <w:szCs w:val="16"/>
              </w:rPr>
              <w:t>Okres gwarancji: ……………………..(miesiące)</w:t>
            </w:r>
          </w:p>
          <w:p w:rsidR="00966C2A" w:rsidRPr="00966C2A" w:rsidRDefault="00BA389E" w:rsidP="00966C2A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966C2A" w:rsidRPr="00966C2A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Serwis (należy wybrać jedną z wymienionych opcji): </w:t>
            </w:r>
          </w:p>
          <w:p w:rsidR="00966C2A" w:rsidRPr="00171123" w:rsidRDefault="00966C2A" w:rsidP="00966C2A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Standardowa – tj. do 14 dni</w:t>
            </w:r>
          </w:p>
          <w:p w:rsidR="00966C2A" w:rsidRPr="00171123" w:rsidRDefault="00966C2A" w:rsidP="00966C2A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7 dni roboczych</w:t>
            </w:r>
          </w:p>
          <w:p w:rsidR="00966C2A" w:rsidRPr="00171123" w:rsidRDefault="00966C2A" w:rsidP="00966C2A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 roboczego</w:t>
            </w:r>
          </w:p>
          <w:p w:rsidR="00966C2A" w:rsidRDefault="00966C2A" w:rsidP="00966C2A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</w:t>
            </w:r>
          </w:p>
          <w:p w:rsidR="00BA389E" w:rsidRPr="003F6FAE" w:rsidRDefault="00BA389E" w:rsidP="0038356D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</w:pPr>
            <w:r w:rsidRPr="003F6FAE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- Procesor Passmark CPU Mark: ……………………..pkt.</w:t>
            </w:r>
          </w:p>
          <w:p w:rsidR="00BA389E" w:rsidRPr="0038356D" w:rsidRDefault="00BA389E" w:rsidP="0038356D">
            <w:pPr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38356D">
              <w:rPr>
                <w:rFonts w:ascii="Tahoma" w:hAnsi="Tahoma" w:cs="Tahoma"/>
                <w:b/>
                <w:sz w:val="16"/>
                <w:szCs w:val="16"/>
              </w:rPr>
              <w:t xml:space="preserve">- Karta graficzna </w:t>
            </w:r>
            <w:r w:rsidR="0038356D" w:rsidRPr="0038356D">
              <w:rPr>
                <w:rFonts w:ascii="Tahoma" w:hAnsi="Tahoma" w:cs="Tahoma"/>
                <w:b/>
                <w:sz w:val="16"/>
                <w:szCs w:val="16"/>
              </w:rPr>
              <w:t xml:space="preserve">Average G3D Mark: ……………………….pkt. </w:t>
            </w:r>
          </w:p>
          <w:p w:rsidR="00966C2A" w:rsidRPr="00966C2A" w:rsidRDefault="0038356D" w:rsidP="0038356D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966C2A" w:rsidRPr="00966C2A">
              <w:rPr>
                <w:rFonts w:ascii="Tahoma" w:hAnsi="Tahoma" w:cs="Tahoma"/>
                <w:b/>
                <w:bCs/>
                <w:sz w:val="16"/>
                <w:szCs w:val="16"/>
              </w:rPr>
              <w:t>Pojemność RAM: …………………….. GB</w:t>
            </w:r>
          </w:p>
          <w:p w:rsidR="00966C2A" w:rsidRPr="00966C2A" w:rsidRDefault="0038356D" w:rsidP="0038356D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966C2A" w:rsidRPr="00966C2A">
              <w:rPr>
                <w:rFonts w:ascii="Tahoma" w:hAnsi="Tahoma" w:cs="Tahoma"/>
                <w:b/>
                <w:bCs/>
                <w:sz w:val="16"/>
                <w:szCs w:val="16"/>
              </w:rPr>
              <w:t>Pojemność RA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M karty graficznej: …………………….. M</w:t>
            </w:r>
            <w:r w:rsidR="00966C2A" w:rsidRPr="00966C2A">
              <w:rPr>
                <w:rFonts w:ascii="Tahoma" w:hAnsi="Tahoma" w:cs="Tahoma"/>
                <w:b/>
                <w:bCs/>
                <w:sz w:val="16"/>
                <w:szCs w:val="16"/>
              </w:rPr>
              <w:t>B</w:t>
            </w:r>
          </w:p>
          <w:p w:rsidR="00966C2A" w:rsidRPr="00966C2A" w:rsidRDefault="00523D70" w:rsidP="0038356D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- Pojemność dysku</w:t>
            </w:r>
            <w:r w:rsidR="0038356D">
              <w:rPr>
                <w:rFonts w:ascii="Tahoma" w:hAnsi="Tahoma" w:cs="Tahoma"/>
                <w:b/>
                <w:bCs/>
                <w:sz w:val="16"/>
                <w:szCs w:val="16"/>
              </w:rPr>
              <w:t>: …………………….GB</w:t>
            </w:r>
          </w:p>
          <w:p w:rsidR="00AC20D8" w:rsidRPr="00171123" w:rsidRDefault="00AC20D8" w:rsidP="00966C2A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AC20D8" w:rsidRPr="00171123" w:rsidRDefault="00AC20D8" w:rsidP="003F6FA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171123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AC20D8" w:rsidRPr="00171123" w:rsidTr="00BA0245">
        <w:tc>
          <w:tcPr>
            <w:tcW w:w="1134" w:type="dxa"/>
          </w:tcPr>
          <w:p w:rsidR="00AC20D8" w:rsidRPr="00171123" w:rsidRDefault="00AC20D8" w:rsidP="003F6FA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lastRenderedPageBreak/>
              <w:t>11</w:t>
            </w:r>
          </w:p>
        </w:tc>
        <w:tc>
          <w:tcPr>
            <w:tcW w:w="8044" w:type="dxa"/>
          </w:tcPr>
          <w:p w:rsidR="00AC20D8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D43AC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="00A63EE4" w:rsidRPr="00FD43AC">
              <w:rPr>
                <w:rFonts w:ascii="Tahoma" w:hAnsi="Tahoma" w:cs="Tahoma"/>
                <w:b/>
                <w:sz w:val="16"/>
                <w:szCs w:val="16"/>
              </w:rPr>
              <w:t>Komputer przenośny z torbą i myszką</w:t>
            </w:r>
          </w:p>
          <w:p w:rsidR="00FD43AC" w:rsidRDefault="00FD43AC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FD43AC" w:rsidRPr="004A17CE" w:rsidRDefault="00FD43AC" w:rsidP="00FD43AC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4A17CE"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oferowanego/ych produktu/ów)</w:t>
            </w:r>
            <w:r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Pr="004A17CE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FD43AC" w:rsidRPr="00FD43AC" w:rsidRDefault="00FD43AC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cena (C) za wykonanie zdania nr 11 wynosi kwotę netto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AC20D8" w:rsidRPr="00966C2A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966C2A">
              <w:rPr>
                <w:rFonts w:ascii="Tahoma" w:hAnsi="Tahoma" w:cs="Tahoma"/>
                <w:b/>
                <w:sz w:val="16"/>
                <w:szCs w:val="16"/>
              </w:rPr>
              <w:t>wynosi kwotę brutto</w:t>
            </w:r>
          </w:p>
          <w:p w:rsidR="00AC20D8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966C2A">
              <w:rPr>
                <w:rFonts w:ascii="Tahoma" w:hAnsi="Tahoma" w:cs="Tahoma"/>
                <w:b/>
                <w:sz w:val="16"/>
                <w:szCs w:val="16"/>
              </w:rPr>
              <w:t>....................... zł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(słownie: ............................................................................. zł).</w:t>
            </w:r>
          </w:p>
          <w:p w:rsidR="002C4EB9" w:rsidRPr="00171123" w:rsidRDefault="002C4EB9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966C2A" w:rsidRPr="00966C2A" w:rsidRDefault="002C4EB9" w:rsidP="00966C2A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966C2A" w:rsidRPr="00966C2A">
              <w:rPr>
                <w:rFonts w:ascii="Tahoma" w:hAnsi="Tahoma" w:cs="Tahoma"/>
                <w:b/>
                <w:bCs/>
                <w:sz w:val="16"/>
                <w:szCs w:val="16"/>
              </w:rPr>
              <w:t>Okres gwarancji: ……………………..(miesiące)</w:t>
            </w:r>
          </w:p>
          <w:p w:rsidR="00966C2A" w:rsidRPr="00966C2A" w:rsidRDefault="002C4EB9" w:rsidP="00966C2A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966C2A" w:rsidRPr="00966C2A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Serwis (należy wybrać jedną z wymienionych opcji): </w:t>
            </w:r>
          </w:p>
          <w:p w:rsidR="00966C2A" w:rsidRPr="00171123" w:rsidRDefault="00966C2A" w:rsidP="00966C2A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Standardowa – tj. do 14 dni</w:t>
            </w:r>
          </w:p>
          <w:p w:rsidR="00966C2A" w:rsidRPr="00171123" w:rsidRDefault="00966C2A" w:rsidP="00966C2A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7 dni roboczych</w:t>
            </w:r>
          </w:p>
          <w:p w:rsidR="00966C2A" w:rsidRPr="00171123" w:rsidRDefault="00966C2A" w:rsidP="00966C2A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 roboczego</w:t>
            </w:r>
          </w:p>
          <w:p w:rsidR="00966C2A" w:rsidRPr="00171123" w:rsidRDefault="00966C2A" w:rsidP="00966C2A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</w:t>
            </w:r>
          </w:p>
          <w:p w:rsidR="002C4EB9" w:rsidRPr="003F6FAE" w:rsidRDefault="002C4EB9" w:rsidP="002C4EB9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</w:pPr>
            <w:r w:rsidRPr="003F6FAE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- Procesor Passmark CPU Mark: ……………………..pkt.</w:t>
            </w:r>
          </w:p>
          <w:p w:rsidR="002C4EB9" w:rsidRDefault="002C4EB9" w:rsidP="002C4EB9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826E42">
              <w:rPr>
                <w:rFonts w:ascii="Tahoma" w:hAnsi="Tahoma" w:cs="Tahoma"/>
                <w:b/>
                <w:bCs/>
                <w:sz w:val="16"/>
                <w:szCs w:val="16"/>
              </w:rPr>
              <w:t>- Karta graficzna PassMark Videocard Mark: ………………………………pkt.</w:t>
            </w:r>
          </w:p>
          <w:p w:rsidR="00966C2A" w:rsidRDefault="002C4EB9" w:rsidP="00966C2A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- Pojemność RAM: ……………………………GB</w:t>
            </w:r>
          </w:p>
          <w:p w:rsidR="002C4EB9" w:rsidRDefault="002C4EB9" w:rsidP="00966C2A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- Pojemność dysku SSD: ………………………..GB</w:t>
            </w:r>
          </w:p>
          <w:p w:rsidR="002C4EB9" w:rsidRPr="00966C2A" w:rsidRDefault="002C4EB9" w:rsidP="00966C2A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- Waga</w:t>
            </w:r>
            <w:r w:rsidR="00381E5C">
              <w:rPr>
                <w:rFonts w:ascii="Tahoma" w:hAnsi="Tahoma" w:cs="Tahoma"/>
                <w:b/>
                <w:bCs/>
                <w:sz w:val="16"/>
                <w:szCs w:val="16"/>
              </w:rPr>
              <w:t>(z baterią)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: ………………………………….kg</w:t>
            </w:r>
          </w:p>
          <w:p w:rsidR="00AC20D8" w:rsidRPr="00171123" w:rsidRDefault="00AC20D8" w:rsidP="00966C2A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AC20D8" w:rsidRPr="00171123" w:rsidRDefault="00AC20D8" w:rsidP="003F6FA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171123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AC20D8" w:rsidRPr="00171123" w:rsidTr="00BA0245">
        <w:tc>
          <w:tcPr>
            <w:tcW w:w="1134" w:type="dxa"/>
          </w:tcPr>
          <w:p w:rsidR="00AC20D8" w:rsidRPr="00171123" w:rsidRDefault="00AC20D8" w:rsidP="003F6FA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12</w:t>
            </w:r>
          </w:p>
        </w:tc>
        <w:tc>
          <w:tcPr>
            <w:tcW w:w="8044" w:type="dxa"/>
          </w:tcPr>
          <w:p w:rsidR="00AC20D8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D43AC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="00A63EE4" w:rsidRPr="00FD43AC">
              <w:rPr>
                <w:rFonts w:ascii="Tahoma" w:hAnsi="Tahoma" w:cs="Tahoma"/>
                <w:b/>
                <w:sz w:val="16"/>
                <w:szCs w:val="16"/>
              </w:rPr>
              <w:t>Notebook - 1 szt.</w:t>
            </w:r>
          </w:p>
          <w:p w:rsidR="00FD43AC" w:rsidRDefault="00FD43AC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FD43AC" w:rsidRPr="004A17CE" w:rsidRDefault="00FD43AC" w:rsidP="00FD43AC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4A17CE"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oferowanego/ych produktu/ów)</w:t>
            </w:r>
            <w:r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Pr="004A17CE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FD43AC" w:rsidRPr="00FD43AC" w:rsidRDefault="00FD43AC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cena (C) za wykonanie zdania nr 12 wynosi kwotę netto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AC20D8" w:rsidRPr="00171123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AC20D8" w:rsidRPr="00EA7BC0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A7BC0">
              <w:rPr>
                <w:rFonts w:ascii="Tahoma" w:hAnsi="Tahoma" w:cs="Tahoma"/>
                <w:b/>
                <w:sz w:val="16"/>
                <w:szCs w:val="16"/>
              </w:rPr>
              <w:t>wynosi kwotę brutto</w:t>
            </w:r>
          </w:p>
          <w:p w:rsidR="00AC20D8" w:rsidRDefault="00AC20D8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A7BC0">
              <w:rPr>
                <w:rFonts w:ascii="Tahoma" w:hAnsi="Tahoma" w:cs="Tahoma"/>
                <w:b/>
                <w:sz w:val="16"/>
                <w:szCs w:val="16"/>
              </w:rPr>
              <w:t>....................... zł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(słownie: ............................................................................. zł).</w:t>
            </w:r>
          </w:p>
          <w:p w:rsidR="002C4EB9" w:rsidRPr="00171123" w:rsidRDefault="002C4EB9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EA7BC0" w:rsidRPr="00EA7BC0" w:rsidRDefault="002C4EB9" w:rsidP="00EA7BC0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EA7BC0" w:rsidRPr="00EA7BC0">
              <w:rPr>
                <w:rFonts w:ascii="Tahoma" w:hAnsi="Tahoma" w:cs="Tahoma"/>
                <w:b/>
                <w:bCs/>
                <w:sz w:val="16"/>
                <w:szCs w:val="16"/>
              </w:rPr>
              <w:t>Okres gwarancji: ……………………..(miesiące)</w:t>
            </w:r>
          </w:p>
          <w:p w:rsidR="00EA7BC0" w:rsidRPr="00EA7BC0" w:rsidRDefault="002C4EB9" w:rsidP="00EA7BC0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lastRenderedPageBreak/>
              <w:t xml:space="preserve">- </w:t>
            </w:r>
            <w:r w:rsidR="00EA7BC0" w:rsidRPr="00EA7BC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Serwis (należy wybrać jedną z wymienionych opcji): </w:t>
            </w:r>
          </w:p>
          <w:p w:rsidR="00EA7BC0" w:rsidRPr="00171123" w:rsidRDefault="00EA7BC0" w:rsidP="00EA7BC0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Standardowa – tj. do 14 dni</w:t>
            </w:r>
          </w:p>
          <w:p w:rsidR="00EA7BC0" w:rsidRPr="00171123" w:rsidRDefault="00EA7BC0" w:rsidP="00EA7BC0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7 dni roboczych</w:t>
            </w:r>
          </w:p>
          <w:p w:rsidR="00EA7BC0" w:rsidRPr="00171123" w:rsidRDefault="00EA7BC0" w:rsidP="00EA7BC0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 roboczego</w:t>
            </w:r>
          </w:p>
          <w:p w:rsidR="00EA7BC0" w:rsidRPr="00171123" w:rsidRDefault="00EA7BC0" w:rsidP="00EA7BC0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</w:t>
            </w:r>
          </w:p>
          <w:p w:rsidR="00EA7BC0" w:rsidRPr="002C4EB9" w:rsidRDefault="002C4EB9" w:rsidP="00EA7BC0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</w:pPr>
            <w:r w:rsidRPr="002C4EB9">
              <w:rPr>
                <w:rFonts w:ascii="Tahoma" w:hAnsi="Tahoma" w:cs="Tahoma"/>
                <w:b/>
                <w:bCs/>
                <w:sz w:val="16"/>
                <w:szCs w:val="16"/>
                <w:lang w:val="en-US"/>
              </w:rPr>
              <w:t>- Procesor Cinebench R15 CPU Single 64Bit: ………………….pkt.</w:t>
            </w:r>
          </w:p>
          <w:p w:rsidR="002C4EB9" w:rsidRPr="002C4EB9" w:rsidRDefault="002C4EB9" w:rsidP="00EA7BC0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2C4EB9">
              <w:rPr>
                <w:rFonts w:ascii="Tahoma" w:hAnsi="Tahoma" w:cs="Tahoma"/>
                <w:b/>
                <w:bCs/>
                <w:sz w:val="16"/>
                <w:szCs w:val="16"/>
              </w:rPr>
              <w:t>- Pojemność RAM: ………………………MB</w:t>
            </w:r>
          </w:p>
          <w:p w:rsidR="002C4EB9" w:rsidRDefault="002C4EB9" w:rsidP="00EA7BC0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2C4EB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Pojemność dysku SSD: 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……………………………GB</w:t>
            </w:r>
          </w:p>
          <w:p w:rsidR="002C4EB9" w:rsidRDefault="002C4EB9" w:rsidP="00EA7BC0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- Liczba komór w baterii: ………………………..komór</w:t>
            </w:r>
          </w:p>
          <w:p w:rsidR="002C4EB9" w:rsidRPr="002C4EB9" w:rsidRDefault="002C4EB9" w:rsidP="00EA7BC0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- Waga</w:t>
            </w:r>
            <w:r w:rsidR="002B7717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(z baterią)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: ……………………..kg</w:t>
            </w:r>
            <w:r w:rsidRPr="002C4EB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</w:p>
          <w:p w:rsidR="00AC20D8" w:rsidRPr="00171123" w:rsidRDefault="00AC20D8" w:rsidP="00EA7BC0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AC20D8" w:rsidRPr="00171123" w:rsidRDefault="00AC20D8" w:rsidP="003F6FA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171123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BA0245" w:rsidRPr="00171123" w:rsidTr="00BA0245">
        <w:tc>
          <w:tcPr>
            <w:tcW w:w="1134" w:type="dxa"/>
          </w:tcPr>
          <w:p w:rsidR="00BA0245" w:rsidRPr="00171123" w:rsidRDefault="00BA0245" w:rsidP="003F6FA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lastRenderedPageBreak/>
              <w:t>1</w:t>
            </w:r>
            <w:r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8044" w:type="dxa"/>
          </w:tcPr>
          <w:p w:rsidR="00BA0245" w:rsidRDefault="00BA0245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D43AC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="00A63EE4" w:rsidRPr="00FD43AC">
              <w:rPr>
                <w:rFonts w:ascii="Tahoma" w:hAnsi="Tahoma" w:cs="Tahoma"/>
                <w:b/>
                <w:sz w:val="16"/>
                <w:szCs w:val="16"/>
              </w:rPr>
              <w:t>Drukarka - 1 szt.</w:t>
            </w:r>
          </w:p>
          <w:p w:rsidR="00FD43AC" w:rsidRDefault="00FD43AC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FD43AC" w:rsidRPr="004A17CE" w:rsidRDefault="00FD43AC" w:rsidP="00FD43AC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4A17CE"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oferowanego/ych produktu/ów)</w:t>
            </w:r>
            <w:r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Pr="004A17CE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FD43AC" w:rsidRPr="00FD43AC" w:rsidRDefault="00FD43AC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BA0245" w:rsidRPr="00171123" w:rsidRDefault="00BA0245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cena (C) za wykonanie zdania nr 12 wynosi kwotę netto</w:t>
            </w:r>
          </w:p>
          <w:p w:rsidR="00BA0245" w:rsidRPr="00171123" w:rsidRDefault="00BA0245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BA0245" w:rsidRPr="00171123" w:rsidRDefault="00BA0245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BA0245" w:rsidRPr="00EA7BC0" w:rsidRDefault="00BA0245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A7BC0">
              <w:rPr>
                <w:rFonts w:ascii="Tahoma" w:hAnsi="Tahoma" w:cs="Tahoma"/>
                <w:b/>
                <w:sz w:val="16"/>
                <w:szCs w:val="16"/>
              </w:rPr>
              <w:t>wynosi kwotę brutto</w:t>
            </w:r>
          </w:p>
          <w:p w:rsidR="00BA0245" w:rsidRDefault="00BA0245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A7BC0">
              <w:rPr>
                <w:rFonts w:ascii="Tahoma" w:hAnsi="Tahoma" w:cs="Tahoma"/>
                <w:b/>
                <w:sz w:val="16"/>
                <w:szCs w:val="16"/>
              </w:rPr>
              <w:t>....................... zł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(słownie: ............................................................................. zł).</w:t>
            </w:r>
          </w:p>
          <w:p w:rsidR="00676A9F" w:rsidRPr="00171123" w:rsidRDefault="00676A9F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BA0245" w:rsidRPr="00EA7BC0" w:rsidRDefault="00676A9F" w:rsidP="003F6FAE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BA0245" w:rsidRPr="00EA7BC0">
              <w:rPr>
                <w:rFonts w:ascii="Tahoma" w:hAnsi="Tahoma" w:cs="Tahoma"/>
                <w:b/>
                <w:bCs/>
                <w:sz w:val="16"/>
                <w:szCs w:val="16"/>
              </w:rPr>
              <w:t>Okres gwarancji: ……………………..(miesiące)</w:t>
            </w:r>
          </w:p>
          <w:p w:rsidR="00BA0245" w:rsidRPr="00EA7BC0" w:rsidRDefault="00676A9F" w:rsidP="003F6FAE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BA0245" w:rsidRPr="00EA7BC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Serwis (należy wybrać jedną z wymienionych opcji): </w:t>
            </w:r>
          </w:p>
          <w:p w:rsidR="00BA0245" w:rsidRPr="00171123" w:rsidRDefault="00BA0245" w:rsidP="003F6FAE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Standardowa – tj. do 14 dni</w:t>
            </w:r>
          </w:p>
          <w:p w:rsidR="00BA0245" w:rsidRPr="00171123" w:rsidRDefault="00BA0245" w:rsidP="003F6FAE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7 dni roboczych</w:t>
            </w:r>
          </w:p>
          <w:p w:rsidR="00BA0245" w:rsidRPr="00171123" w:rsidRDefault="00BA0245" w:rsidP="003F6FAE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 roboczego</w:t>
            </w:r>
          </w:p>
          <w:p w:rsidR="00BA0245" w:rsidRDefault="00BA0245" w:rsidP="003F6FAE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</w:t>
            </w:r>
          </w:p>
          <w:p w:rsidR="00676A9F" w:rsidRPr="00676A9F" w:rsidRDefault="00676A9F" w:rsidP="00676A9F">
            <w:pPr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676A9F">
              <w:rPr>
                <w:rFonts w:ascii="Tahoma" w:hAnsi="Tahoma" w:cs="Tahoma"/>
                <w:b/>
                <w:sz w:val="16"/>
                <w:szCs w:val="16"/>
              </w:rPr>
              <w:t xml:space="preserve">- Miesięczne obciążenie…………………………………str. </w:t>
            </w:r>
          </w:p>
          <w:p w:rsidR="00676A9F" w:rsidRPr="00676A9F" w:rsidRDefault="00676A9F" w:rsidP="00676A9F">
            <w:pPr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676A9F">
              <w:rPr>
                <w:rFonts w:ascii="Tahoma" w:hAnsi="Tahoma" w:cs="Tahoma"/>
                <w:b/>
                <w:sz w:val="16"/>
                <w:szCs w:val="16"/>
              </w:rPr>
              <w:t>- Szybkość druku w mono: ……………………………str/min.</w:t>
            </w:r>
          </w:p>
          <w:p w:rsidR="00676A9F" w:rsidRPr="00676A9F" w:rsidRDefault="00676A9F" w:rsidP="00676A9F">
            <w:pPr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676A9F">
              <w:rPr>
                <w:rFonts w:ascii="Tahoma" w:hAnsi="Tahoma" w:cs="Tahoma"/>
                <w:b/>
                <w:sz w:val="16"/>
                <w:szCs w:val="16"/>
              </w:rPr>
              <w:t>- Szybkość druku w kolorze: …………………........str/min.</w:t>
            </w:r>
          </w:p>
          <w:p w:rsidR="00676A9F" w:rsidRPr="00676A9F" w:rsidRDefault="00676A9F" w:rsidP="00676A9F">
            <w:pPr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676A9F">
              <w:rPr>
                <w:rFonts w:ascii="Tahoma" w:hAnsi="Tahoma" w:cs="Tahoma"/>
                <w:b/>
                <w:sz w:val="16"/>
                <w:szCs w:val="16"/>
              </w:rPr>
              <w:t>- Pojemność pamięci</w:t>
            </w:r>
            <w:r w:rsidR="00820249">
              <w:rPr>
                <w:rFonts w:ascii="Tahoma" w:hAnsi="Tahoma" w:cs="Tahoma"/>
                <w:b/>
                <w:sz w:val="16"/>
                <w:szCs w:val="16"/>
              </w:rPr>
              <w:t xml:space="preserve"> RAM</w:t>
            </w:r>
            <w:r w:rsidRPr="00676A9F">
              <w:rPr>
                <w:rFonts w:ascii="Tahoma" w:hAnsi="Tahoma" w:cs="Tahoma"/>
                <w:b/>
                <w:sz w:val="16"/>
                <w:szCs w:val="16"/>
              </w:rPr>
              <w:t>: ……………………………MB</w:t>
            </w:r>
          </w:p>
          <w:p w:rsidR="00676A9F" w:rsidRPr="00676A9F" w:rsidRDefault="00676A9F" w:rsidP="00676A9F">
            <w:pPr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676A9F">
              <w:rPr>
                <w:rFonts w:ascii="Tahoma" w:hAnsi="Tahoma" w:cs="Tahoma"/>
                <w:b/>
                <w:sz w:val="16"/>
                <w:szCs w:val="16"/>
              </w:rPr>
              <w:t xml:space="preserve">-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Wielkość podajnika papieru</w:t>
            </w:r>
            <w:r w:rsidRPr="00676A9F">
              <w:rPr>
                <w:rFonts w:ascii="Tahoma" w:hAnsi="Tahoma" w:cs="Tahoma"/>
                <w:b/>
                <w:sz w:val="16"/>
                <w:szCs w:val="16"/>
              </w:rPr>
              <w:t xml:space="preserve">: ………………………………arkuszy </w:t>
            </w:r>
          </w:p>
          <w:p w:rsidR="00BA0245" w:rsidRPr="00171123" w:rsidRDefault="00BA0245" w:rsidP="003F6FAE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BA0245" w:rsidRPr="00171123" w:rsidRDefault="00BA0245" w:rsidP="003F6FA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171123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BA0245" w:rsidRPr="00171123" w:rsidTr="00BA0245">
        <w:tc>
          <w:tcPr>
            <w:tcW w:w="1134" w:type="dxa"/>
          </w:tcPr>
          <w:p w:rsidR="00BA0245" w:rsidRPr="00171123" w:rsidRDefault="00BA0245" w:rsidP="003F6FA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1</w:t>
            </w:r>
            <w:r w:rsidR="00E568FB">
              <w:rPr>
                <w:rFonts w:ascii="Tahoma" w:hAnsi="Tahoma" w:cs="Tahoma"/>
                <w:sz w:val="16"/>
                <w:szCs w:val="16"/>
              </w:rPr>
              <w:t>4</w:t>
            </w:r>
          </w:p>
        </w:tc>
        <w:tc>
          <w:tcPr>
            <w:tcW w:w="8044" w:type="dxa"/>
          </w:tcPr>
          <w:p w:rsidR="00BA0245" w:rsidRDefault="00BA0245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D43AC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="00A63EE4" w:rsidRPr="00FD43AC">
              <w:rPr>
                <w:rFonts w:ascii="Tahoma" w:hAnsi="Tahoma" w:cs="Tahoma"/>
                <w:b/>
                <w:sz w:val="16"/>
                <w:szCs w:val="16"/>
              </w:rPr>
              <w:t>Monitor - 1 szt.</w:t>
            </w:r>
          </w:p>
          <w:p w:rsidR="00FD43AC" w:rsidRDefault="00FD43AC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FD43AC" w:rsidRPr="004A17CE" w:rsidRDefault="00FD43AC" w:rsidP="00FD43AC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4A17CE"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oferowanego/ych produktu/ów)</w:t>
            </w:r>
            <w:r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Pr="004A17CE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FD43AC" w:rsidRPr="00FD43AC" w:rsidRDefault="00FD43AC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BA0245" w:rsidRPr="00171123" w:rsidRDefault="00BA0245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cena (C) za wykonanie zdania nr 12 wynosi kwotę netto</w:t>
            </w:r>
          </w:p>
          <w:p w:rsidR="00BA0245" w:rsidRPr="00171123" w:rsidRDefault="00BA0245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BA0245" w:rsidRPr="00171123" w:rsidRDefault="00BA0245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BA0245" w:rsidRPr="00EA7BC0" w:rsidRDefault="00BA0245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A7BC0">
              <w:rPr>
                <w:rFonts w:ascii="Tahoma" w:hAnsi="Tahoma" w:cs="Tahoma"/>
                <w:b/>
                <w:sz w:val="16"/>
                <w:szCs w:val="16"/>
              </w:rPr>
              <w:t>wynosi kwotę brutto</w:t>
            </w:r>
          </w:p>
          <w:p w:rsidR="00BA0245" w:rsidRDefault="00BA0245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A7BC0">
              <w:rPr>
                <w:rFonts w:ascii="Tahoma" w:hAnsi="Tahoma" w:cs="Tahoma"/>
                <w:b/>
                <w:sz w:val="16"/>
                <w:szCs w:val="16"/>
              </w:rPr>
              <w:t>....................... zł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(słownie: ............................................................................. zł).</w:t>
            </w:r>
          </w:p>
          <w:p w:rsidR="007B0723" w:rsidRPr="00171123" w:rsidRDefault="007B0723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BA0245" w:rsidRPr="00EA7BC0" w:rsidRDefault="007B0723" w:rsidP="003F6FAE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BA0245" w:rsidRPr="00EA7BC0">
              <w:rPr>
                <w:rFonts w:ascii="Tahoma" w:hAnsi="Tahoma" w:cs="Tahoma"/>
                <w:b/>
                <w:bCs/>
                <w:sz w:val="16"/>
                <w:szCs w:val="16"/>
              </w:rPr>
              <w:t>Okres gwarancji: ……………………..(miesiące)</w:t>
            </w:r>
          </w:p>
          <w:p w:rsidR="00BA0245" w:rsidRPr="00EA7BC0" w:rsidRDefault="007B0723" w:rsidP="003F6FAE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BA0245" w:rsidRPr="00EA7BC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Serwis (należy wybrać jedną z wymienionych opcji): </w:t>
            </w:r>
          </w:p>
          <w:p w:rsidR="00BA0245" w:rsidRPr="00171123" w:rsidRDefault="00BA0245" w:rsidP="003F6FAE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lastRenderedPageBreak/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Standardowa – tj. do 14 dni</w:t>
            </w:r>
          </w:p>
          <w:p w:rsidR="00BA0245" w:rsidRPr="00171123" w:rsidRDefault="00BA0245" w:rsidP="003F6FAE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7 dni roboczych</w:t>
            </w:r>
          </w:p>
          <w:p w:rsidR="00BA0245" w:rsidRPr="00171123" w:rsidRDefault="00BA0245" w:rsidP="003F6FAE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 roboczego</w:t>
            </w:r>
          </w:p>
          <w:p w:rsidR="00BA0245" w:rsidRPr="00171123" w:rsidRDefault="00BA0245" w:rsidP="003F6FAE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</w:t>
            </w:r>
          </w:p>
          <w:p w:rsidR="007B0723" w:rsidRDefault="007B0723" w:rsidP="007B0723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- Pobór mocy podczas pracy: ………………………….W</w:t>
            </w:r>
          </w:p>
          <w:p w:rsidR="007B0723" w:rsidRDefault="007B0723" w:rsidP="007B0723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- Jasność: ………………………………cd/m2</w:t>
            </w:r>
          </w:p>
          <w:p w:rsidR="007B0723" w:rsidRDefault="007B0723" w:rsidP="007B0723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- Rozdzielczość: ……………………………..</w:t>
            </w:r>
            <w:r w:rsidR="00227C36">
              <w:rPr>
                <w:rFonts w:ascii="Tahoma" w:hAnsi="Tahoma" w:cs="Tahoma"/>
                <w:b/>
                <w:bCs/>
                <w:sz w:val="16"/>
                <w:szCs w:val="16"/>
              </w:rPr>
              <w:t>pikseli</w:t>
            </w:r>
          </w:p>
          <w:p w:rsidR="00A07132" w:rsidRDefault="007B0723" w:rsidP="007B0723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Gwarancja zero martwych pikseli: </w:t>
            </w:r>
            <w:r w:rsidR="00E774BC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TAK/NIE </w:t>
            </w:r>
            <w:r w:rsidR="00A07132">
              <w:rPr>
                <w:rFonts w:ascii="Tahoma" w:hAnsi="Tahoma" w:cs="Tahoma"/>
                <w:bCs/>
                <w:sz w:val="16"/>
                <w:szCs w:val="16"/>
              </w:rPr>
              <w:t>(Proszę w</w:t>
            </w:r>
            <w:r w:rsidR="00E774BC">
              <w:rPr>
                <w:rFonts w:ascii="Tahoma" w:hAnsi="Tahoma" w:cs="Tahoma"/>
                <w:bCs/>
                <w:sz w:val="16"/>
                <w:szCs w:val="16"/>
              </w:rPr>
              <w:t>yraźnie zaz</w:t>
            </w:r>
            <w:r w:rsidR="00A07132">
              <w:rPr>
                <w:rFonts w:ascii="Tahoma" w:hAnsi="Tahoma" w:cs="Tahoma"/>
                <w:bCs/>
                <w:sz w:val="16"/>
                <w:szCs w:val="16"/>
              </w:rPr>
              <w:t xml:space="preserve">naczy poprzez podkreślenie     </w:t>
            </w:r>
          </w:p>
          <w:p w:rsidR="007B0723" w:rsidRPr="00E774BC" w:rsidRDefault="00A07132" w:rsidP="007B0723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 xml:space="preserve">  oferowanej opcji)</w:t>
            </w:r>
            <w:r w:rsidR="00E774BC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</w:p>
          <w:p w:rsidR="00BA0245" w:rsidRPr="00171123" w:rsidRDefault="00BA0245" w:rsidP="003F6FAE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BA0245" w:rsidRPr="00171123" w:rsidRDefault="00BA0245" w:rsidP="003F6FA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171123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BA0245" w:rsidRPr="00171123" w:rsidTr="00BA0245">
        <w:tc>
          <w:tcPr>
            <w:tcW w:w="1134" w:type="dxa"/>
          </w:tcPr>
          <w:p w:rsidR="00BA0245" w:rsidRPr="00171123" w:rsidRDefault="00BA0245" w:rsidP="003F6FA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lastRenderedPageBreak/>
              <w:t>1</w:t>
            </w:r>
            <w:r w:rsidR="00E568FB">
              <w:rPr>
                <w:rFonts w:ascii="Tahoma" w:hAnsi="Tahoma" w:cs="Tahoma"/>
                <w:sz w:val="16"/>
                <w:szCs w:val="16"/>
              </w:rPr>
              <w:t>5</w:t>
            </w:r>
          </w:p>
        </w:tc>
        <w:tc>
          <w:tcPr>
            <w:tcW w:w="8044" w:type="dxa"/>
          </w:tcPr>
          <w:p w:rsidR="00BA0245" w:rsidRDefault="00BA0245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D43AC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="00A63EE4" w:rsidRPr="00FD43AC">
              <w:rPr>
                <w:rFonts w:ascii="Tahoma" w:hAnsi="Tahoma" w:cs="Tahoma"/>
                <w:b/>
                <w:sz w:val="16"/>
                <w:szCs w:val="16"/>
              </w:rPr>
              <w:t>Monitor - 1 szt.</w:t>
            </w:r>
          </w:p>
          <w:p w:rsidR="00FD43AC" w:rsidRDefault="00FD43AC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FD43AC" w:rsidRPr="004A17CE" w:rsidRDefault="00FD43AC" w:rsidP="00FD43AC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4A17CE"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oferowanego/ych produktu/ów)</w:t>
            </w:r>
            <w:r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Pr="004A17CE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FD43AC" w:rsidRPr="00FD43AC" w:rsidRDefault="00FD43AC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BA0245" w:rsidRPr="00171123" w:rsidRDefault="00BA0245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cena (C) za wykonanie zdania nr 12 wynosi kwotę netto</w:t>
            </w:r>
          </w:p>
          <w:p w:rsidR="00BA0245" w:rsidRPr="00171123" w:rsidRDefault="00BA0245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BA0245" w:rsidRPr="00171123" w:rsidRDefault="00BA0245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BA0245" w:rsidRPr="00EA7BC0" w:rsidRDefault="00BA0245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A7BC0">
              <w:rPr>
                <w:rFonts w:ascii="Tahoma" w:hAnsi="Tahoma" w:cs="Tahoma"/>
                <w:b/>
                <w:sz w:val="16"/>
                <w:szCs w:val="16"/>
              </w:rPr>
              <w:t>wynosi kwotę brutto</w:t>
            </w:r>
          </w:p>
          <w:p w:rsidR="00BA0245" w:rsidRDefault="00BA0245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A7BC0">
              <w:rPr>
                <w:rFonts w:ascii="Tahoma" w:hAnsi="Tahoma" w:cs="Tahoma"/>
                <w:b/>
                <w:sz w:val="16"/>
                <w:szCs w:val="16"/>
              </w:rPr>
              <w:t>....................... zł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(słownie: ............................................................................. zł).</w:t>
            </w:r>
          </w:p>
          <w:p w:rsidR="00676A9F" w:rsidRPr="00171123" w:rsidRDefault="00676A9F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BA0245" w:rsidRPr="00EA7BC0" w:rsidRDefault="00676A9F" w:rsidP="003F6FAE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BA0245" w:rsidRPr="00EA7BC0">
              <w:rPr>
                <w:rFonts w:ascii="Tahoma" w:hAnsi="Tahoma" w:cs="Tahoma"/>
                <w:b/>
                <w:bCs/>
                <w:sz w:val="16"/>
                <w:szCs w:val="16"/>
              </w:rPr>
              <w:t>Okres gwarancji: ……………………..(miesiące)</w:t>
            </w:r>
          </w:p>
          <w:p w:rsidR="00BA0245" w:rsidRPr="00EA7BC0" w:rsidRDefault="00676A9F" w:rsidP="003F6FAE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BA0245" w:rsidRPr="00EA7BC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Serwis (należy wybrać jedną z wymienionych opcji): </w:t>
            </w:r>
          </w:p>
          <w:p w:rsidR="00BA0245" w:rsidRPr="00171123" w:rsidRDefault="00BA0245" w:rsidP="003F6FAE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Standardowa – tj. do 14 dni</w:t>
            </w:r>
          </w:p>
          <w:p w:rsidR="00BA0245" w:rsidRPr="00171123" w:rsidRDefault="00BA0245" w:rsidP="003F6FAE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7 dni roboczych</w:t>
            </w:r>
          </w:p>
          <w:p w:rsidR="00BA0245" w:rsidRPr="00171123" w:rsidRDefault="00BA0245" w:rsidP="003F6FAE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 roboczego</w:t>
            </w:r>
          </w:p>
          <w:p w:rsidR="00BA0245" w:rsidRPr="00171123" w:rsidRDefault="00BA0245" w:rsidP="003F6FAE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</w:t>
            </w:r>
          </w:p>
          <w:p w:rsidR="00BA0245" w:rsidRDefault="00676A9F" w:rsidP="003F6FAE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- Pobór mocy podczas pracy: ………………………….W</w:t>
            </w:r>
          </w:p>
          <w:p w:rsidR="00676A9F" w:rsidRDefault="00676A9F" w:rsidP="003F6FAE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- Jasność: ………………………………cd/m2</w:t>
            </w:r>
          </w:p>
          <w:p w:rsidR="00676A9F" w:rsidRPr="00EA7BC0" w:rsidRDefault="00676A9F" w:rsidP="003F6FAE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- Rozdzielczość: ……………………………..</w:t>
            </w:r>
            <w:r w:rsidR="00A07132">
              <w:rPr>
                <w:rFonts w:ascii="Tahoma" w:hAnsi="Tahoma" w:cs="Tahoma"/>
                <w:b/>
                <w:bCs/>
                <w:sz w:val="16"/>
                <w:szCs w:val="16"/>
              </w:rPr>
              <w:t>pikseli</w:t>
            </w:r>
          </w:p>
          <w:p w:rsidR="00BA0245" w:rsidRPr="00171123" w:rsidRDefault="00BA0245" w:rsidP="003F6FAE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BA0245" w:rsidRDefault="00BA0245" w:rsidP="003F6FA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171123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7B0723" w:rsidRPr="00171123" w:rsidRDefault="007B0723" w:rsidP="003F6FA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BA0245" w:rsidRPr="00171123" w:rsidTr="00BA0245">
        <w:tc>
          <w:tcPr>
            <w:tcW w:w="1134" w:type="dxa"/>
          </w:tcPr>
          <w:p w:rsidR="00BA0245" w:rsidRPr="00171123" w:rsidRDefault="00BA0245" w:rsidP="003F6FA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1</w:t>
            </w:r>
            <w:r w:rsidR="00E568FB">
              <w:rPr>
                <w:rFonts w:ascii="Tahoma" w:hAnsi="Tahoma" w:cs="Tahoma"/>
                <w:sz w:val="16"/>
                <w:szCs w:val="16"/>
              </w:rPr>
              <w:t>6</w:t>
            </w:r>
          </w:p>
        </w:tc>
        <w:tc>
          <w:tcPr>
            <w:tcW w:w="8044" w:type="dxa"/>
          </w:tcPr>
          <w:p w:rsidR="00BA0245" w:rsidRDefault="00BA0245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D43AC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="00A63EE4" w:rsidRPr="00FD43AC">
              <w:rPr>
                <w:rFonts w:ascii="Tahoma" w:hAnsi="Tahoma" w:cs="Tahoma"/>
                <w:b/>
                <w:sz w:val="16"/>
                <w:szCs w:val="16"/>
              </w:rPr>
              <w:t>Urządzenie wielofunkcyjne - 1 szt.</w:t>
            </w:r>
          </w:p>
          <w:p w:rsidR="00FD43AC" w:rsidRDefault="00FD43AC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FD43AC" w:rsidRPr="004A17CE" w:rsidRDefault="00FD43AC" w:rsidP="00FD43AC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4A17CE"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oferowanego/ych produktu/ów)</w:t>
            </w:r>
            <w:r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Pr="004A17CE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FD43AC" w:rsidRPr="00FD43AC" w:rsidRDefault="00FD43AC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BA0245" w:rsidRPr="00171123" w:rsidRDefault="00BA0245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cena (C) za wykonanie zdania nr 12 wynosi kwotę netto</w:t>
            </w:r>
          </w:p>
          <w:p w:rsidR="00BA0245" w:rsidRPr="00171123" w:rsidRDefault="00BA0245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BA0245" w:rsidRPr="00171123" w:rsidRDefault="00BA0245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BA0245" w:rsidRPr="00EA7BC0" w:rsidRDefault="00BA0245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A7BC0">
              <w:rPr>
                <w:rFonts w:ascii="Tahoma" w:hAnsi="Tahoma" w:cs="Tahoma"/>
                <w:b/>
                <w:sz w:val="16"/>
                <w:szCs w:val="16"/>
              </w:rPr>
              <w:t>wynosi kwotę brutto</w:t>
            </w:r>
          </w:p>
          <w:p w:rsidR="00BA0245" w:rsidRDefault="00BA0245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A7BC0">
              <w:rPr>
                <w:rFonts w:ascii="Tahoma" w:hAnsi="Tahoma" w:cs="Tahoma"/>
                <w:b/>
                <w:sz w:val="16"/>
                <w:szCs w:val="16"/>
              </w:rPr>
              <w:t>....................... zł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(słownie: ............................................................................. zł).</w:t>
            </w:r>
          </w:p>
          <w:p w:rsidR="007B0723" w:rsidRPr="00171123" w:rsidRDefault="007B0723" w:rsidP="003F6FA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BA0245" w:rsidRPr="00EA7BC0" w:rsidRDefault="007B0723" w:rsidP="003F6FAE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BA0245" w:rsidRPr="00EA7BC0">
              <w:rPr>
                <w:rFonts w:ascii="Tahoma" w:hAnsi="Tahoma" w:cs="Tahoma"/>
                <w:b/>
                <w:bCs/>
                <w:sz w:val="16"/>
                <w:szCs w:val="16"/>
              </w:rPr>
              <w:t>Okres gwarancji: ……………………..(miesiące)</w:t>
            </w:r>
          </w:p>
          <w:p w:rsidR="00BA0245" w:rsidRPr="00EA7BC0" w:rsidRDefault="007B0723" w:rsidP="003F6FAE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- </w:t>
            </w:r>
            <w:r w:rsidR="00BA0245" w:rsidRPr="00EA7BC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Serwis (należy wybrać jedną z wymienionych opcji): </w:t>
            </w:r>
          </w:p>
          <w:p w:rsidR="00BA0245" w:rsidRPr="00171123" w:rsidRDefault="00BA0245" w:rsidP="003F6FAE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lastRenderedPageBreak/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Standardowa – tj. do 14 dni</w:t>
            </w:r>
          </w:p>
          <w:p w:rsidR="00BA0245" w:rsidRPr="00171123" w:rsidRDefault="00BA0245" w:rsidP="003F6FAE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7 dni roboczych</w:t>
            </w:r>
          </w:p>
          <w:p w:rsidR="00BA0245" w:rsidRPr="00171123" w:rsidRDefault="00BA0245" w:rsidP="003F6FAE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 roboczego</w:t>
            </w:r>
          </w:p>
          <w:p w:rsidR="00BA0245" w:rsidRPr="00171123" w:rsidRDefault="00BA0245" w:rsidP="003F6FAE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</w:t>
            </w:r>
          </w:p>
          <w:p w:rsidR="007B0723" w:rsidRDefault="007B0723" w:rsidP="003F6FAE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- Rozdzi</w:t>
            </w:r>
            <w:r w:rsidR="00A07132">
              <w:rPr>
                <w:rFonts w:ascii="Tahoma" w:hAnsi="Tahoma" w:cs="Tahoma"/>
                <w:b/>
                <w:bCs/>
                <w:sz w:val="16"/>
                <w:szCs w:val="16"/>
              </w:rPr>
              <w:t>elczość druku mono: ………………………pikseli</w:t>
            </w:r>
          </w:p>
          <w:p w:rsidR="007B0723" w:rsidRDefault="007B0723" w:rsidP="003F6FAE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- Rozdzi</w:t>
            </w:r>
            <w:r w:rsidR="00A07132">
              <w:rPr>
                <w:rFonts w:ascii="Tahoma" w:hAnsi="Tahoma" w:cs="Tahoma"/>
                <w:b/>
                <w:bCs/>
                <w:sz w:val="16"/>
                <w:szCs w:val="16"/>
              </w:rPr>
              <w:t>elczość skanowania: ………………………pikseli</w:t>
            </w:r>
          </w:p>
          <w:p w:rsidR="007B0723" w:rsidRDefault="007B0723" w:rsidP="003F6FAE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- Szybkość drukowania mono: ………………………..str/min</w:t>
            </w:r>
          </w:p>
          <w:p w:rsidR="00BA0245" w:rsidRPr="00EA7BC0" w:rsidRDefault="007B0723" w:rsidP="003F6FAE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- Pojemność głównego podajnika papieru: ………………………..arkuszy</w:t>
            </w:r>
          </w:p>
          <w:p w:rsidR="00BA0245" w:rsidRPr="00171123" w:rsidRDefault="00BA0245" w:rsidP="003F6FAE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BA0245" w:rsidRPr="00171123" w:rsidRDefault="00BA0245" w:rsidP="003F6FA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171123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</w:tbl>
    <w:p w:rsidR="00EA7BC0" w:rsidRDefault="00EA7BC0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</w:p>
    <w:p w:rsidR="00FD43AC" w:rsidRPr="00FD43AC" w:rsidRDefault="00FD43AC" w:rsidP="00FD43AC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oświadczamy, że oferowany/-e produkt/-y spełnia/-ją wymagania określone w specyfikacji</w:t>
      </w:r>
      <w:r w:rsidRPr="00077521">
        <w:rPr>
          <w:rFonts w:ascii="Tahoma" w:hAnsi="Tahoma" w:cs="Tahoma"/>
          <w:sz w:val="16"/>
          <w:szCs w:val="16"/>
        </w:rPr>
        <w:t xml:space="preserve"> istotnych warunków zamówienia</w:t>
      </w:r>
      <w:r>
        <w:rPr>
          <w:rFonts w:ascii="Tahoma" w:hAnsi="Tahoma" w:cs="Tahoma"/>
          <w:sz w:val="16"/>
          <w:szCs w:val="16"/>
        </w:rPr>
        <w:t>,</w:t>
      </w:r>
    </w:p>
    <w:p w:rsidR="00E54E5A" w:rsidRPr="00E35A8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oświadczamy, że zapoznaliśmy się ze specyfikacją istotnych warunków zamówienia i uznajemy się za związanych określonymi w niej zasadami postępowania,</w:t>
      </w:r>
    </w:p>
    <w:p w:rsidR="00E54E5A" w:rsidRPr="00E35A8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oświadczamy, że uważamy się za związanych niniejszą of</w:t>
      </w:r>
      <w:r w:rsidR="00C33979" w:rsidRPr="00E35A89">
        <w:rPr>
          <w:rFonts w:ascii="Tahoma" w:hAnsi="Tahoma" w:cs="Tahoma"/>
          <w:sz w:val="16"/>
          <w:szCs w:val="16"/>
        </w:rPr>
        <w:t xml:space="preserve">ertą częściową na czas wskazany </w:t>
      </w:r>
      <w:r w:rsidRPr="00E35A89">
        <w:rPr>
          <w:rFonts w:ascii="Tahoma" w:hAnsi="Tahoma" w:cs="Tahoma"/>
          <w:sz w:val="16"/>
          <w:szCs w:val="16"/>
        </w:rPr>
        <w:t>w specyfikacji istotnych warunków zamówienia,</w:t>
      </w:r>
    </w:p>
    <w:p w:rsidR="00301A06" w:rsidRPr="00E35A89" w:rsidRDefault="00E54E5A" w:rsidP="00301A06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prosimy o zwrot pieniędzy wnie</w:t>
      </w:r>
      <w:r w:rsidR="00301A06" w:rsidRPr="00E35A89">
        <w:rPr>
          <w:rFonts w:ascii="Tahoma" w:hAnsi="Tahoma" w:cs="Tahoma"/>
          <w:sz w:val="16"/>
          <w:szCs w:val="16"/>
        </w:rPr>
        <w:t>sionych tytułem wadium na konto</w:t>
      </w:r>
      <w:r w:rsidR="00301A06" w:rsidRPr="00E35A89">
        <w:rPr>
          <w:rStyle w:val="Odwoanieprzypisudolnego"/>
          <w:rFonts w:ascii="Tahoma" w:hAnsi="Tahoma" w:cs="Tahoma"/>
          <w:sz w:val="16"/>
          <w:szCs w:val="16"/>
        </w:rPr>
        <w:footnoteReference w:id="1"/>
      </w:r>
      <w:r w:rsidRPr="00E35A89">
        <w:rPr>
          <w:rFonts w:ascii="Tahoma" w:hAnsi="Tahoma" w:cs="Tahoma"/>
          <w:sz w:val="16"/>
          <w:szCs w:val="16"/>
        </w:rPr>
        <w:t>:</w:t>
      </w:r>
    </w:p>
    <w:p w:rsidR="00E54E5A" w:rsidRPr="00E35A89" w:rsidRDefault="00F52B87" w:rsidP="00FD43AC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 xml:space="preserve"> </w:t>
      </w:r>
      <w:r w:rsidR="00E54E5A" w:rsidRPr="00E35A89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................................................................................................................................,</w:t>
      </w:r>
    </w:p>
    <w:p w:rsidR="00EA7BC0" w:rsidRPr="007E0D50" w:rsidRDefault="00E54E5A" w:rsidP="007E0D50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171123" w:rsidRPr="00077521" w:rsidRDefault="00171123" w:rsidP="00171123">
      <w:pPr>
        <w:numPr>
          <w:ilvl w:val="0"/>
          <w:numId w:val="32"/>
        </w:numPr>
        <w:tabs>
          <w:tab w:val="left" w:pos="426"/>
        </w:tabs>
        <w:spacing w:line="360" w:lineRule="auto"/>
        <w:ind w:hanging="76"/>
        <w:jc w:val="both"/>
        <w:rPr>
          <w:rFonts w:ascii="Tahoma" w:hAnsi="Tahoma" w:cs="Tahoma"/>
          <w:sz w:val="16"/>
          <w:szCs w:val="16"/>
        </w:rPr>
      </w:pPr>
      <w:r w:rsidRPr="00077521">
        <w:rPr>
          <w:rFonts w:ascii="Tahoma" w:hAnsi="Tahoma" w:cs="Tahoma"/>
          <w:sz w:val="16"/>
          <w:szCs w:val="16"/>
        </w:rPr>
        <w:t>Wybór naszej oferty:</w:t>
      </w:r>
    </w:p>
    <w:p w:rsidR="00171123" w:rsidRPr="00077521" w:rsidRDefault="00171123" w:rsidP="00171123">
      <w:pPr>
        <w:spacing w:line="360" w:lineRule="auto"/>
        <w:ind w:left="567"/>
        <w:jc w:val="both"/>
        <w:rPr>
          <w:rFonts w:ascii="Tahoma" w:hAnsi="Tahoma" w:cs="Tahoma"/>
          <w:sz w:val="16"/>
          <w:szCs w:val="16"/>
        </w:rPr>
      </w:pPr>
      <w:r w:rsidRPr="00077521">
        <w:rPr>
          <w:rFonts w:ascii="Tahoma" w:hAnsi="Tahoma" w:cs="Tahoma"/>
          <w:sz w:val="16"/>
          <w:szCs w:val="16"/>
        </w:rPr>
        <w:t>a) nie będzie prowadził do powstania u zamawiającego obowiązku podatkowego zgodnie z przepisami o podatku</w:t>
      </w:r>
    </w:p>
    <w:p w:rsidR="00171123" w:rsidRPr="00077521" w:rsidRDefault="00171123" w:rsidP="00171123">
      <w:pPr>
        <w:tabs>
          <w:tab w:val="num" w:pos="426"/>
        </w:tabs>
        <w:spacing w:line="360" w:lineRule="auto"/>
        <w:ind w:left="567"/>
        <w:jc w:val="both"/>
        <w:rPr>
          <w:rFonts w:ascii="Tahoma" w:hAnsi="Tahoma" w:cs="Tahoma"/>
          <w:i/>
          <w:sz w:val="16"/>
          <w:szCs w:val="16"/>
        </w:rPr>
      </w:pPr>
      <w:r w:rsidRPr="00077521">
        <w:rPr>
          <w:rFonts w:ascii="Tahoma" w:hAnsi="Tahoma" w:cs="Tahoma"/>
          <w:sz w:val="16"/>
          <w:szCs w:val="16"/>
        </w:rPr>
        <w:t xml:space="preserve">od towarów i usług* </w:t>
      </w:r>
    </w:p>
    <w:p w:rsidR="00171123" w:rsidRPr="00077521" w:rsidRDefault="00171123" w:rsidP="00171123">
      <w:pPr>
        <w:spacing w:line="360" w:lineRule="auto"/>
        <w:ind w:left="567"/>
        <w:jc w:val="both"/>
        <w:rPr>
          <w:rFonts w:ascii="Tahoma" w:hAnsi="Tahoma" w:cs="Tahoma"/>
          <w:sz w:val="16"/>
          <w:szCs w:val="16"/>
        </w:rPr>
      </w:pPr>
      <w:r w:rsidRPr="00077521">
        <w:rPr>
          <w:rFonts w:ascii="Tahoma" w:hAnsi="Tahoma" w:cs="Tahoma"/>
          <w:sz w:val="16"/>
          <w:szCs w:val="16"/>
        </w:rPr>
        <w:t xml:space="preserve">b) będzie prowadził do powstania u zamawiającego obowiązku podatkowego zgodnie z przepisami o podatku od towarów i usług. </w:t>
      </w:r>
    </w:p>
    <w:p w:rsidR="00171123" w:rsidRPr="00077521" w:rsidRDefault="00171123" w:rsidP="00171123">
      <w:pPr>
        <w:spacing w:line="360" w:lineRule="auto"/>
        <w:ind w:left="567"/>
        <w:jc w:val="both"/>
        <w:rPr>
          <w:rFonts w:ascii="Tahoma" w:hAnsi="Tahoma" w:cs="Tahoma"/>
          <w:sz w:val="16"/>
          <w:szCs w:val="16"/>
        </w:rPr>
      </w:pPr>
      <w:r w:rsidRPr="00077521">
        <w:rPr>
          <w:rFonts w:ascii="Tahoma" w:hAnsi="Tahoma" w:cs="Tahoma"/>
          <w:sz w:val="16"/>
          <w:szCs w:val="16"/>
        </w:rPr>
        <w:t>W związku z powyższym wskazujemy nazwę (rodzaj) towaru, którego dostawa będzie prowadzić do powstania obowiązku podatkowego: ……………………………………………………………….</w:t>
      </w:r>
    </w:p>
    <w:p w:rsidR="00171123" w:rsidRPr="00077521" w:rsidRDefault="00171123" w:rsidP="00171123">
      <w:pPr>
        <w:spacing w:line="360" w:lineRule="auto"/>
        <w:ind w:left="284" w:firstLine="283"/>
        <w:jc w:val="both"/>
        <w:rPr>
          <w:rFonts w:ascii="Tahoma" w:hAnsi="Tahoma" w:cs="Tahoma"/>
          <w:sz w:val="16"/>
          <w:szCs w:val="16"/>
        </w:rPr>
      </w:pPr>
      <w:r w:rsidRPr="00077521">
        <w:rPr>
          <w:rFonts w:ascii="Tahoma" w:hAnsi="Tahoma" w:cs="Tahoma"/>
          <w:sz w:val="16"/>
          <w:szCs w:val="16"/>
        </w:rPr>
        <w:t>oraz podajemy jego wartość bez kwoty podatku VAT: ……………………………………………………………...*</w:t>
      </w:r>
    </w:p>
    <w:p w:rsidR="00171123" w:rsidRPr="00077521" w:rsidRDefault="00171123" w:rsidP="00171123">
      <w:pPr>
        <w:spacing w:line="360" w:lineRule="auto"/>
        <w:ind w:left="76"/>
        <w:jc w:val="both"/>
        <w:rPr>
          <w:rFonts w:ascii="Tahoma" w:hAnsi="Tahoma" w:cs="Tahoma"/>
          <w:i/>
          <w:sz w:val="16"/>
          <w:szCs w:val="16"/>
        </w:rPr>
      </w:pPr>
      <w:r w:rsidRPr="00077521">
        <w:rPr>
          <w:rFonts w:ascii="Tahoma" w:hAnsi="Tahoma" w:cs="Tahoma"/>
          <w:i/>
          <w:sz w:val="16"/>
          <w:szCs w:val="16"/>
        </w:rPr>
        <w:t>„*” niepotrzebne skreślić</w:t>
      </w:r>
    </w:p>
    <w:p w:rsidR="00171123" w:rsidRPr="00914202" w:rsidRDefault="00171123" w:rsidP="00171123">
      <w:pPr>
        <w:spacing w:line="360" w:lineRule="auto"/>
        <w:ind w:left="74"/>
        <w:jc w:val="both"/>
        <w:rPr>
          <w:rFonts w:ascii="Tahoma" w:hAnsi="Tahoma" w:cs="Tahoma"/>
          <w:b/>
          <w:i/>
          <w:sz w:val="12"/>
          <w:szCs w:val="12"/>
        </w:rPr>
      </w:pPr>
      <w:r w:rsidRPr="00914202">
        <w:rPr>
          <w:rFonts w:ascii="Tahoma" w:hAnsi="Tahoma" w:cs="Tahoma"/>
          <w:b/>
          <w:i/>
          <w:sz w:val="12"/>
          <w:szCs w:val="12"/>
        </w:rPr>
        <w:t>UWAGA: powstanie u Zamawiającego obowiązku podatkowego ma zastosowanie w przypadku wewnątrzwspólnotowego nabycia towarów, mechanizmu odwróconego obciążenia i importu usług lub importu towarów.</w:t>
      </w:r>
    </w:p>
    <w:p w:rsidR="00F52B87" w:rsidRPr="00E35A89" w:rsidRDefault="00F52B87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E54E5A" w:rsidRPr="00E35A89" w:rsidTr="00703495">
        <w:tc>
          <w:tcPr>
            <w:tcW w:w="720" w:type="dxa"/>
          </w:tcPr>
          <w:p w:rsidR="00E54E5A" w:rsidRPr="00E35A89" w:rsidRDefault="00E54E5A" w:rsidP="00036A09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</w:tcPr>
          <w:p w:rsidR="00E54E5A" w:rsidRPr="00E35A89" w:rsidRDefault="00E54E5A" w:rsidP="00036A09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pozostałe dokumenty, o których mowa w Specyfikacji Istotnych Warunków Zamówienia,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301A06" w:rsidRPr="00E35A89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301A06" w:rsidRPr="00E35A89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E54E5A" w:rsidRPr="00E35A89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  <w:u w:val="dotted"/>
        </w:rPr>
        <w:tab/>
      </w:r>
      <w:r w:rsidRPr="00E35A89">
        <w:rPr>
          <w:rFonts w:ascii="Tahoma" w:hAnsi="Tahoma" w:cs="Tahoma"/>
          <w:sz w:val="16"/>
          <w:szCs w:val="16"/>
        </w:rPr>
        <w:t xml:space="preserve"> dnia </w:t>
      </w:r>
      <w:r w:rsidRPr="00E35A89">
        <w:rPr>
          <w:rFonts w:ascii="Tahoma" w:hAnsi="Tahoma" w:cs="Tahoma"/>
          <w:sz w:val="16"/>
          <w:szCs w:val="16"/>
          <w:u w:val="dotted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  <w:u w:val="dotted"/>
        </w:rPr>
        <w:tab/>
      </w:r>
    </w:p>
    <w:p w:rsidR="00E54E5A" w:rsidRPr="00E35A89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  <w:vertAlign w:val="superscript"/>
        </w:rPr>
        <w:t>podpis osoby uprawnionej do składania oświadczeń woli w imieniu Wykonawcy</w:t>
      </w:r>
    </w:p>
    <w:p w:rsidR="00E54E5A" w:rsidRPr="00E35A89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6"/>
          <w:szCs w:val="16"/>
        </w:rPr>
      </w:pPr>
    </w:p>
    <w:sectPr w:rsidR="00E54E5A" w:rsidRPr="00E35A89" w:rsidSect="00FD43A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/>
      <w:pgMar w:top="1247" w:right="1418" w:bottom="1247" w:left="1418" w:header="709" w:footer="70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5EE7" w:rsidRDefault="009B5EE7">
      <w:r>
        <w:separator/>
      </w:r>
    </w:p>
  </w:endnote>
  <w:endnote w:type="continuationSeparator" w:id="0">
    <w:p w:rsidR="009B5EE7" w:rsidRDefault="009B5E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6FAE" w:rsidRDefault="003F6FA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6FAE" w:rsidRPr="00301A06" w:rsidRDefault="003F6FAE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1A78AA">
      <w:rPr>
        <w:rStyle w:val="Numerstrony"/>
        <w:rFonts w:ascii="Tahoma" w:hAnsi="Tahoma" w:cs="Tahoma"/>
        <w:noProof/>
        <w:sz w:val="12"/>
        <w:szCs w:val="12"/>
      </w:rPr>
      <w:t>4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3F6FAE" w:rsidRPr="00036A09" w:rsidRDefault="003F6FAE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3F6FAE" w:rsidRDefault="003F6FAE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6FAE" w:rsidRDefault="003F6FA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5EE7" w:rsidRDefault="009B5EE7">
      <w:r>
        <w:separator/>
      </w:r>
    </w:p>
  </w:footnote>
  <w:footnote w:type="continuationSeparator" w:id="0">
    <w:p w:rsidR="009B5EE7" w:rsidRDefault="009B5EE7">
      <w:r>
        <w:continuationSeparator/>
      </w:r>
    </w:p>
  </w:footnote>
  <w:footnote w:id="1">
    <w:p w:rsidR="003F6FAE" w:rsidRPr="00301A06" w:rsidRDefault="003F6FAE" w:rsidP="00301A06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i/>
          <w:sz w:val="12"/>
          <w:szCs w:val="12"/>
        </w:rPr>
      </w:pPr>
      <w:r w:rsidRPr="00301A06">
        <w:rPr>
          <w:rStyle w:val="Odwoanieprzypisudolnego"/>
          <w:rFonts w:ascii="Tahoma" w:hAnsi="Tahoma" w:cs="Tahoma"/>
          <w:sz w:val="12"/>
          <w:szCs w:val="12"/>
        </w:rPr>
        <w:footnoteRef/>
      </w:r>
      <w:r w:rsidRPr="00301A06">
        <w:rPr>
          <w:rFonts w:ascii="Tahoma" w:hAnsi="Tahoma" w:cs="Tahoma"/>
          <w:sz w:val="12"/>
          <w:szCs w:val="12"/>
        </w:rPr>
        <w:t xml:space="preserve"> </w:t>
      </w:r>
      <w:r w:rsidRPr="00301A06">
        <w:rPr>
          <w:rFonts w:ascii="Tahoma" w:hAnsi="Tahoma" w:cs="Tahoma"/>
          <w:i/>
          <w:sz w:val="12"/>
          <w:szCs w:val="12"/>
        </w:rPr>
        <w:t>dotyczy tych wykonawców, którzy wnoszą wadium gotówką</w:t>
      </w:r>
    </w:p>
    <w:p w:rsidR="003F6FAE" w:rsidRDefault="003F6FAE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6FAE" w:rsidRDefault="003F6FA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6FAE" w:rsidRDefault="003F6FA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6FAE" w:rsidRDefault="003F6FA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25B3"/>
    <w:rsid w:val="00036A09"/>
    <w:rsid w:val="000B44C0"/>
    <w:rsid w:val="000E7C96"/>
    <w:rsid w:val="000F18FA"/>
    <w:rsid w:val="00103C53"/>
    <w:rsid w:val="00171123"/>
    <w:rsid w:val="00172873"/>
    <w:rsid w:val="001A78AA"/>
    <w:rsid w:val="00227C36"/>
    <w:rsid w:val="002412B0"/>
    <w:rsid w:val="0025760C"/>
    <w:rsid w:val="002A7719"/>
    <w:rsid w:val="002B7717"/>
    <w:rsid w:val="002C4EB9"/>
    <w:rsid w:val="00301A06"/>
    <w:rsid w:val="00306360"/>
    <w:rsid w:val="00354AC4"/>
    <w:rsid w:val="00361FE6"/>
    <w:rsid w:val="00381E5C"/>
    <w:rsid w:val="0038356D"/>
    <w:rsid w:val="003F4800"/>
    <w:rsid w:val="003F6FAE"/>
    <w:rsid w:val="004569FD"/>
    <w:rsid w:val="00475250"/>
    <w:rsid w:val="00483CF4"/>
    <w:rsid w:val="00523D70"/>
    <w:rsid w:val="00545749"/>
    <w:rsid w:val="0055043A"/>
    <w:rsid w:val="005A25B3"/>
    <w:rsid w:val="00637863"/>
    <w:rsid w:val="006703E0"/>
    <w:rsid w:val="00676A9F"/>
    <w:rsid w:val="00703495"/>
    <w:rsid w:val="00733F44"/>
    <w:rsid w:val="0078351D"/>
    <w:rsid w:val="007B0723"/>
    <w:rsid w:val="007E0D50"/>
    <w:rsid w:val="00820249"/>
    <w:rsid w:val="00826E42"/>
    <w:rsid w:val="00966C2A"/>
    <w:rsid w:val="009739A3"/>
    <w:rsid w:val="00974624"/>
    <w:rsid w:val="009A5E70"/>
    <w:rsid w:val="009B5EE7"/>
    <w:rsid w:val="00A07132"/>
    <w:rsid w:val="00A63EE4"/>
    <w:rsid w:val="00A723BF"/>
    <w:rsid w:val="00AB288E"/>
    <w:rsid w:val="00AC20D8"/>
    <w:rsid w:val="00B21345"/>
    <w:rsid w:val="00BA0245"/>
    <w:rsid w:val="00BA389E"/>
    <w:rsid w:val="00C32A65"/>
    <w:rsid w:val="00C33979"/>
    <w:rsid w:val="00C5601A"/>
    <w:rsid w:val="00C57DDD"/>
    <w:rsid w:val="00C916FC"/>
    <w:rsid w:val="00C95F46"/>
    <w:rsid w:val="00D06753"/>
    <w:rsid w:val="00DF3538"/>
    <w:rsid w:val="00DF5FAD"/>
    <w:rsid w:val="00E35A89"/>
    <w:rsid w:val="00E54E5A"/>
    <w:rsid w:val="00E568FB"/>
    <w:rsid w:val="00E774BC"/>
    <w:rsid w:val="00EA7BC0"/>
    <w:rsid w:val="00EB21A8"/>
    <w:rsid w:val="00EB3C67"/>
    <w:rsid w:val="00F00C7A"/>
    <w:rsid w:val="00F46EEC"/>
    <w:rsid w:val="00F52B87"/>
    <w:rsid w:val="00FD4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AF03215-FA6A-4237-AD51-B88B9BDA8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rsid w:val="00301A06"/>
    <w:rPr>
      <w:vertAlign w:val="superscript"/>
    </w:rPr>
  </w:style>
  <w:style w:type="paragraph" w:styleId="Tekstdymka">
    <w:name w:val="Balloon Text"/>
    <w:basedOn w:val="Normalny"/>
    <w:link w:val="TekstdymkaZnak"/>
    <w:semiHidden/>
    <w:unhideWhenUsed/>
    <w:rsid w:val="007E0D5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7E0D5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BE60C2-64E5-40D5-BD91-85E3B460C8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150</TotalTime>
  <Pages>9</Pages>
  <Words>2719</Words>
  <Characters>16317</Characters>
  <Application>Microsoft Office Word</Application>
  <DocSecurity>0</DocSecurity>
  <Lines>135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18999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Marcin Malicki</cp:lastModifiedBy>
  <cp:revision>26</cp:revision>
  <cp:lastPrinted>2016-10-17T09:52:00Z</cp:lastPrinted>
  <dcterms:created xsi:type="dcterms:W3CDTF">2016-09-26T11:07:00Z</dcterms:created>
  <dcterms:modified xsi:type="dcterms:W3CDTF">2016-10-17T09:53:00Z</dcterms:modified>
</cp:coreProperties>
</file>