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A0603" w:rsidRPr="000A060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A0603" w:rsidRPr="000A0603">
        <w:rPr>
          <w:b/>
          <w:sz w:val="24"/>
        </w:rPr>
        <w:t>ZP/DK-18/16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A0603" w:rsidRPr="000A0603">
        <w:rPr>
          <w:b/>
        </w:rPr>
        <w:t>przetarg nieograniczony</w:t>
      </w:r>
      <w:r w:rsidR="00753DC1">
        <w:t xml:space="preserve"> na:</w:t>
      </w:r>
    </w:p>
    <w:p w:rsidR="0000184A" w:rsidRDefault="000A06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A0603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A0603" w:rsidRPr="000A060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A0603" w:rsidRPr="000A0603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A0603" w:rsidRPr="000A060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9FC" w:rsidRDefault="00CD79FC">
      <w:r>
        <w:separator/>
      </w:r>
    </w:p>
  </w:endnote>
  <w:endnote w:type="continuationSeparator" w:id="0">
    <w:p w:rsidR="00CD79FC" w:rsidRDefault="00CD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6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03" w:rsidRDefault="000A0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9FC" w:rsidRDefault="00CD79FC">
      <w:r>
        <w:separator/>
      </w:r>
    </w:p>
  </w:footnote>
  <w:footnote w:type="continuationSeparator" w:id="0">
    <w:p w:rsidR="00CD79FC" w:rsidRDefault="00CD79F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03" w:rsidRDefault="000A06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03" w:rsidRDefault="000A06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03" w:rsidRDefault="000A06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9FC"/>
    <w:rsid w:val="0000184A"/>
    <w:rsid w:val="00012997"/>
    <w:rsid w:val="000621A2"/>
    <w:rsid w:val="00075CEC"/>
    <w:rsid w:val="000A060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79F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D9B43-C47F-4476-A1B4-374A0C8B6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2016-10-03T06:29:00Z</dcterms:created>
  <dcterms:modified xsi:type="dcterms:W3CDTF">2016-10-03T06:29:00Z</dcterms:modified>
</cp:coreProperties>
</file>