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A7BC0" w:rsidRPr="00EA7BC0" w:rsidRDefault="00EA7BC0" w:rsidP="00EA7BC0"/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7BC0" w:rsidRPr="00E35A89" w:rsidRDefault="00EA7BC0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AC20D8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AC20D8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C20D8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AC20D8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AC20D8" w:rsidRPr="00AC20D8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AC20D8" w:rsidRPr="00AC20D8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AC20D8" w:rsidRPr="00AC20D8">
        <w:rPr>
          <w:rFonts w:ascii="Tahoma" w:hAnsi="Tahoma" w:cs="Tahoma"/>
          <w:b/>
          <w:sz w:val="16"/>
          <w:szCs w:val="16"/>
        </w:rPr>
        <w:t>ZP/DK-18/16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171123" w:rsidTr="00036A09">
        <w:trPr>
          <w:trHeight w:val="704"/>
        </w:trPr>
        <w:tc>
          <w:tcPr>
            <w:tcW w:w="1134" w:type="dxa"/>
            <w:vAlign w:val="center"/>
          </w:tcPr>
          <w:p w:rsidR="00354AC4" w:rsidRPr="00171123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171123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oferty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AC20D8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Rozbudowa klastra obliczeniowego dla Instytutu Fizyki.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A60A6" w:rsidRDefault="007A60A6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 dla 3 identycznych jednostek: …………………GB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AC20D8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Rozbudowa serwera obliczeniowego dla Instytutu Fizyki.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 dla 3 identycznych jednostek: …………………GB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AC20D8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Laptop dla Wydziału Inżynierii Produkcji i Technologii Materiałów.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171123" w:rsidRPr="00077521" w:rsidRDefault="00171123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171123" w:rsidRPr="00171123" w:rsidRDefault="0035209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p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rocesor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a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(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Passmark CPU Mark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171123" w:rsidRPr="00171123" w:rsidRDefault="0035209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karty graficznej (Passmark G3D Mark)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AC20D8" w:rsidRPr="00171123" w:rsidRDefault="00AC20D8" w:rsidP="00171123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AC20D8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Komputer z monitorem dla Wydziału Inżynierii Produkcji i Technologii Materiałów.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077521" w:rsidRDefault="00171123" w:rsidP="00171123">
            <w:pPr>
              <w:pStyle w:val="Nagwek2"/>
              <w:spacing w:line="360" w:lineRule="auto"/>
              <w:ind w:left="680" w:hanging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77521">
              <w:rPr>
                <w:rFonts w:ascii="Tahoma" w:hAnsi="Tahoma" w:cs="Tahoma"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171123" w:rsidRPr="00171123" w:rsidRDefault="0035209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procesora (Passmark CPU Mark)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……………………..pkt 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Ilość pamięci karty graficznej: ……………………..GB</w:t>
            </w:r>
          </w:p>
          <w:p w:rsidR="00AC20D8" w:rsidRPr="00171123" w:rsidRDefault="00AC20D8" w:rsidP="00AD2DE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AC20D8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Laptop dla Katedry Ekstrakcji i Recyrkulacji Metali.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171123" w:rsidRPr="00171123" w:rsidRDefault="00171123" w:rsidP="00171123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171123" w:rsidRPr="00171123" w:rsidRDefault="00171123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171123" w:rsidRPr="00171123" w:rsidRDefault="0035209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procesora (Passmark CPU Mark)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: ……………………..pkt </w:t>
            </w:r>
          </w:p>
          <w:p w:rsidR="00171123" w:rsidRPr="00171123" w:rsidRDefault="00352091" w:rsidP="00171123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karty graficznej (Passmark G3D Mark)</w:t>
            </w:r>
            <w:r w:rsidR="00171123" w:rsidRPr="00171123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AC20D8" w:rsidRPr="00171123" w:rsidRDefault="00AC20D8" w:rsidP="00AD2DE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8D05BC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6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Laptop dla Wydziału Zarządzania.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8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DF5FAD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F5FAD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966C2A" w:rsidRPr="00966C2A" w:rsidRDefault="00352091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procesora (Passmark CPU Mark)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966C2A" w:rsidRPr="00966C2A" w:rsidRDefault="00352091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karty graficznej (Passmark G3D Mark)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Matryca: …………… pikseli.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8D05BC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Laptop 11,6" dla Wydziału Budownictwa.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9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 (miesiące)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……………………..GB</w:t>
            </w:r>
          </w:p>
          <w:p w:rsidR="00966C2A" w:rsidRPr="00966C2A" w:rsidRDefault="00352091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procesora (Passmark CPU Mark)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966C2A" w:rsidRPr="00966C2A" w:rsidRDefault="00352091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Wydajność karty graficznej (Passmark G3D Mark)</w:t>
            </w:r>
            <w:r w:rsidR="00966C2A"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: ……………………..pkt.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Matryca: …………… pikseli.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8D05BC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8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Komputer stacjonarny z monitorem dla Wydziału Budownictwa.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10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 karty graficznej: …………………….. GB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Antywirus: ……………………..(w latach)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8D05BC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Drukarki laserowe (2 szt.) dla Wydziału Budownictwa.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11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966C2A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966C2A" w:rsidRPr="00171123" w:rsidRDefault="00966C2A" w:rsidP="00966C2A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Pojemność RAM: …………………….. GB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Prędkość druku: …………………….. str./min.</w:t>
            </w:r>
          </w:p>
          <w:p w:rsidR="00966C2A" w:rsidRPr="00966C2A" w:rsidRDefault="00966C2A" w:rsidP="00966C2A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66C2A">
              <w:rPr>
                <w:rFonts w:ascii="Tahoma" w:hAnsi="Tahoma" w:cs="Tahoma"/>
                <w:b/>
                <w:bCs/>
                <w:sz w:val="16"/>
                <w:szCs w:val="16"/>
              </w:rPr>
              <w:t>Obciążenie miesięczne: …………………….. str./miesiąc</w:t>
            </w:r>
          </w:p>
          <w:p w:rsidR="00AC20D8" w:rsidRPr="00171123" w:rsidRDefault="00AC20D8" w:rsidP="00966C2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C20D8" w:rsidRPr="00171123" w:rsidTr="00AD2DE7">
        <w:tc>
          <w:tcPr>
            <w:tcW w:w="1134" w:type="dxa"/>
          </w:tcPr>
          <w:p w:rsidR="00AC20D8" w:rsidRPr="00171123" w:rsidRDefault="00AC20D8" w:rsidP="00AD2DE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1</w:t>
            </w:r>
            <w:r w:rsidR="008D05BC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8044" w:type="dxa"/>
          </w:tcPr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Temat: Dysk zewnętrzny 2 TB (2 szt.) dla Wydziału Budownictwa.</w:t>
            </w:r>
          </w:p>
          <w:p w:rsidR="007A60A6" w:rsidRPr="004A17CE" w:rsidRDefault="007A60A6" w:rsidP="007A60A6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4A17CE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oferowanego/ych produktu/ów)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A17CE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C20D8" w:rsidRPr="00EA7BC0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AC20D8" w:rsidRPr="00171123" w:rsidRDefault="00AC20D8" w:rsidP="00AD2DE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EA7BC0" w:rsidRPr="00EA7BC0" w:rsidRDefault="00EA7BC0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Okres gwarancji: ……………………..(miesiące)</w:t>
            </w:r>
          </w:p>
          <w:p w:rsidR="00EA7BC0" w:rsidRPr="00EA7BC0" w:rsidRDefault="00EA7BC0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Serwis (należy wybrać jedną z wymienionych opcji): 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lastRenderedPageBreak/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Standardowa – tj. do 14 dni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7 dni roboczych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 roboczego</w:t>
            </w:r>
          </w:p>
          <w:p w:rsidR="00EA7BC0" w:rsidRPr="00171123" w:rsidRDefault="00EA7BC0" w:rsidP="00EA7BC0">
            <w:pPr>
              <w:pStyle w:val="Nagwek2"/>
              <w:tabs>
                <w:tab w:val="left" w:pos="708"/>
              </w:tabs>
              <w:spacing w:line="360" w:lineRule="auto"/>
              <w:ind w:left="680"/>
              <w:jc w:val="left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sym w:font="Symbol" w:char="F07F"/>
            </w:r>
            <w:r w:rsidRPr="00171123">
              <w:rPr>
                <w:rFonts w:ascii="Tahoma" w:hAnsi="Tahoma" w:cs="Tahoma"/>
                <w:b w:val="0"/>
                <w:sz w:val="16"/>
                <w:szCs w:val="16"/>
              </w:rPr>
              <w:t xml:space="preserve"> Do następnego dnia</w:t>
            </w:r>
          </w:p>
          <w:p w:rsidR="00EA7BC0" w:rsidRPr="00EA7BC0" w:rsidRDefault="00EA7BC0" w:rsidP="00EA7BC0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A7BC0">
              <w:rPr>
                <w:rFonts w:ascii="Tahoma" w:hAnsi="Tahoma" w:cs="Tahoma"/>
                <w:b/>
                <w:bCs/>
                <w:sz w:val="16"/>
                <w:szCs w:val="16"/>
              </w:rPr>
              <w:t>Pojemność dysku: …………………….. GB</w:t>
            </w:r>
          </w:p>
          <w:p w:rsidR="00AC20D8" w:rsidRPr="00171123" w:rsidRDefault="00AC20D8" w:rsidP="00EA7BC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171123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C20D8" w:rsidRPr="00171123" w:rsidRDefault="00AC20D8" w:rsidP="00AD2DE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71123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171123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A7BC0" w:rsidRPr="00E35A89" w:rsidRDefault="00EA7BC0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7A60A6" w:rsidRDefault="007A60A6" w:rsidP="007A60A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 produk/-y spełnia</w:t>
      </w:r>
      <w:r w:rsidR="0033053D">
        <w:rPr>
          <w:rFonts w:ascii="Tahoma" w:hAnsi="Tahoma" w:cs="Tahoma"/>
          <w:sz w:val="16"/>
          <w:szCs w:val="16"/>
        </w:rPr>
        <w:t>/-ją</w:t>
      </w:r>
      <w:bookmarkStart w:id="0" w:name="_GoBack"/>
      <w:bookmarkEnd w:id="0"/>
      <w:r>
        <w:rPr>
          <w:rFonts w:ascii="Tahoma" w:hAnsi="Tahoma" w:cs="Tahoma"/>
          <w:sz w:val="16"/>
          <w:szCs w:val="16"/>
        </w:rPr>
        <w:t xml:space="preserve"> wymagania określone w specyfikacji</w:t>
      </w:r>
      <w:r w:rsidRPr="00077521">
        <w:rPr>
          <w:rFonts w:ascii="Tahoma" w:hAnsi="Tahoma" w:cs="Tahoma"/>
          <w:sz w:val="16"/>
          <w:szCs w:val="16"/>
        </w:rPr>
        <w:t xml:space="preserve"> istotnych warunków zamówienia</w:t>
      </w:r>
      <w:r>
        <w:rPr>
          <w:rFonts w:ascii="Tahoma" w:hAnsi="Tahoma" w:cs="Tahoma"/>
          <w:sz w:val="16"/>
          <w:szCs w:val="16"/>
        </w:rPr>
        <w:t>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7BC0" w:rsidRDefault="00EA7BC0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171123" w:rsidRPr="00077521" w:rsidRDefault="00171123" w:rsidP="00171123">
      <w:pPr>
        <w:numPr>
          <w:ilvl w:val="0"/>
          <w:numId w:val="32"/>
        </w:numPr>
        <w:tabs>
          <w:tab w:val="left" w:pos="426"/>
        </w:tabs>
        <w:spacing w:line="360" w:lineRule="auto"/>
        <w:ind w:hanging="76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Wybór naszej oferty: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171123" w:rsidRPr="00077521" w:rsidRDefault="00171123" w:rsidP="00171123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od towarów i usług*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171123" w:rsidRPr="00077521" w:rsidRDefault="00171123" w:rsidP="00171123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171123" w:rsidRPr="00077521" w:rsidRDefault="00171123" w:rsidP="00171123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077521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171123" w:rsidRPr="00077521" w:rsidRDefault="00171123" w:rsidP="00171123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 w:rsidRPr="00077521">
        <w:rPr>
          <w:rFonts w:ascii="Tahoma" w:hAnsi="Tahoma" w:cs="Tahoma"/>
          <w:i/>
          <w:sz w:val="16"/>
          <w:szCs w:val="16"/>
        </w:rPr>
        <w:t>„*” niepotrzebne skreślić</w:t>
      </w:r>
    </w:p>
    <w:p w:rsidR="00171123" w:rsidRPr="00914202" w:rsidRDefault="00171123" w:rsidP="00171123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 w:rsidRPr="00914202"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5B3" w:rsidRDefault="005A25B3">
      <w:r>
        <w:separator/>
      </w:r>
    </w:p>
  </w:endnote>
  <w:endnote w:type="continuationSeparator" w:id="0">
    <w:p w:rsidR="005A25B3" w:rsidRDefault="005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0D8" w:rsidRDefault="00AC20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3053D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0D8" w:rsidRDefault="00AC20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5B3" w:rsidRDefault="005A25B3">
      <w:r>
        <w:separator/>
      </w:r>
    </w:p>
  </w:footnote>
  <w:footnote w:type="continuationSeparator" w:id="0">
    <w:p w:rsidR="005A25B3" w:rsidRDefault="005A25B3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0D8" w:rsidRDefault="00AC20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0D8" w:rsidRDefault="00AC20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0D8" w:rsidRDefault="00AC20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5B3"/>
    <w:rsid w:val="00036A09"/>
    <w:rsid w:val="000F18FA"/>
    <w:rsid w:val="00171123"/>
    <w:rsid w:val="00172873"/>
    <w:rsid w:val="00301A06"/>
    <w:rsid w:val="00306360"/>
    <w:rsid w:val="0033053D"/>
    <w:rsid w:val="00352091"/>
    <w:rsid w:val="00354AC4"/>
    <w:rsid w:val="003F4800"/>
    <w:rsid w:val="004569FD"/>
    <w:rsid w:val="00475250"/>
    <w:rsid w:val="00545749"/>
    <w:rsid w:val="0055043A"/>
    <w:rsid w:val="005A25B3"/>
    <w:rsid w:val="00637863"/>
    <w:rsid w:val="006703E0"/>
    <w:rsid w:val="00703495"/>
    <w:rsid w:val="00733F44"/>
    <w:rsid w:val="007A60A6"/>
    <w:rsid w:val="008D05BC"/>
    <w:rsid w:val="00966C2A"/>
    <w:rsid w:val="009739A3"/>
    <w:rsid w:val="00974624"/>
    <w:rsid w:val="00AB288E"/>
    <w:rsid w:val="00AC20D8"/>
    <w:rsid w:val="00B21345"/>
    <w:rsid w:val="00C32A65"/>
    <w:rsid w:val="00C33979"/>
    <w:rsid w:val="00C57DDD"/>
    <w:rsid w:val="00C916FC"/>
    <w:rsid w:val="00C95F46"/>
    <w:rsid w:val="00DF5FAD"/>
    <w:rsid w:val="00E35A89"/>
    <w:rsid w:val="00E54E5A"/>
    <w:rsid w:val="00EA7BC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D05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D0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D3316-86E9-4C4D-9610-E2783CD2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1317</Words>
  <Characters>10596</Characters>
  <Application>Microsoft Office Word</Application>
  <DocSecurity>0</DocSecurity>
  <Lines>88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2016-10-12T11:24:00Z</cp:lastPrinted>
  <dcterms:created xsi:type="dcterms:W3CDTF">2016-10-12T11:24:00Z</dcterms:created>
  <dcterms:modified xsi:type="dcterms:W3CDTF">2016-10-12T11:24:00Z</dcterms:modified>
</cp:coreProperties>
</file>