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077521" w:rsidRDefault="00036A09" w:rsidP="0007752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077521" w:rsidRDefault="00036A09" w:rsidP="0007752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.............................................</w:t>
      </w: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</w:p>
    <w:p w:rsidR="00036A09" w:rsidRPr="00077521" w:rsidRDefault="00036A09" w:rsidP="0007752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Nazwa i adres Wykonawcy</w:t>
      </w: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</w:p>
    <w:p w:rsidR="00036A09" w:rsidRPr="00077521" w:rsidRDefault="00036A09" w:rsidP="00077521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77521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077521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54E5A" w:rsidRPr="00077521" w:rsidRDefault="00C916FC" w:rsidP="00077521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FORMULARZ</w:t>
      </w:r>
      <w:r w:rsidR="00E54E5A" w:rsidRPr="00077521">
        <w:rPr>
          <w:rFonts w:ascii="Tahoma" w:hAnsi="Tahoma" w:cs="Tahoma"/>
          <w:sz w:val="16"/>
          <w:szCs w:val="16"/>
        </w:rPr>
        <w:t xml:space="preserve"> OFERTY</w:t>
      </w:r>
    </w:p>
    <w:p w:rsidR="00E54E5A" w:rsidRPr="00077521" w:rsidRDefault="007B15E4" w:rsidP="00077521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7521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077521" w:rsidRDefault="007B15E4" w:rsidP="00077521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077521">
        <w:rPr>
          <w:rFonts w:ascii="Tahoma" w:hAnsi="Tahoma" w:cs="Tahoma"/>
          <w:b/>
          <w:sz w:val="16"/>
          <w:szCs w:val="16"/>
        </w:rPr>
        <w:t>Dąbrowskiego</w:t>
      </w:r>
      <w:r w:rsidR="00E54E5A" w:rsidRPr="00077521">
        <w:rPr>
          <w:rFonts w:ascii="Tahoma" w:hAnsi="Tahoma" w:cs="Tahoma"/>
          <w:b/>
          <w:sz w:val="16"/>
          <w:szCs w:val="16"/>
        </w:rPr>
        <w:t xml:space="preserve"> </w:t>
      </w:r>
      <w:r w:rsidRPr="00077521">
        <w:rPr>
          <w:rFonts w:ascii="Tahoma" w:hAnsi="Tahoma" w:cs="Tahoma"/>
          <w:b/>
          <w:sz w:val="16"/>
          <w:szCs w:val="16"/>
        </w:rPr>
        <w:t>69</w:t>
      </w:r>
    </w:p>
    <w:p w:rsidR="00E54E5A" w:rsidRPr="00077521" w:rsidRDefault="007B15E4" w:rsidP="00077521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7521">
        <w:rPr>
          <w:rFonts w:ascii="Tahoma" w:hAnsi="Tahoma" w:cs="Tahoma"/>
          <w:b/>
          <w:sz w:val="16"/>
          <w:szCs w:val="16"/>
        </w:rPr>
        <w:t>42-201</w:t>
      </w:r>
      <w:r w:rsidR="00E54E5A" w:rsidRPr="00077521">
        <w:rPr>
          <w:rFonts w:ascii="Tahoma" w:hAnsi="Tahoma" w:cs="Tahoma"/>
          <w:b/>
          <w:sz w:val="16"/>
          <w:szCs w:val="16"/>
        </w:rPr>
        <w:t xml:space="preserve"> </w:t>
      </w:r>
      <w:r w:rsidRPr="00077521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077521" w:rsidRDefault="00E54E5A" w:rsidP="0007752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077521" w:rsidRDefault="00E54E5A" w:rsidP="0007752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Nawiązując do </w:t>
      </w:r>
      <w:r w:rsidR="000F18FA" w:rsidRPr="00077521">
        <w:rPr>
          <w:rFonts w:ascii="Tahoma" w:hAnsi="Tahoma" w:cs="Tahoma"/>
          <w:sz w:val="16"/>
          <w:szCs w:val="16"/>
        </w:rPr>
        <w:t>ogłoszonego zamówienia</w:t>
      </w:r>
      <w:r w:rsidRPr="00077521">
        <w:rPr>
          <w:rFonts w:ascii="Tahoma" w:hAnsi="Tahoma" w:cs="Tahoma"/>
          <w:sz w:val="16"/>
          <w:szCs w:val="16"/>
        </w:rPr>
        <w:t xml:space="preserve"> w trybie „</w:t>
      </w:r>
      <w:r w:rsidR="007B15E4" w:rsidRPr="00077521">
        <w:rPr>
          <w:rFonts w:ascii="Tahoma" w:hAnsi="Tahoma" w:cs="Tahoma"/>
          <w:b/>
          <w:sz w:val="16"/>
          <w:szCs w:val="16"/>
        </w:rPr>
        <w:t>przetarg nieograniczony</w:t>
      </w:r>
      <w:r w:rsidRPr="00077521">
        <w:rPr>
          <w:rFonts w:ascii="Tahoma" w:hAnsi="Tahoma" w:cs="Tahoma"/>
          <w:sz w:val="16"/>
          <w:szCs w:val="16"/>
        </w:rPr>
        <w:t>” na:</w:t>
      </w:r>
    </w:p>
    <w:p w:rsidR="00E54E5A" w:rsidRPr="00077521" w:rsidRDefault="00E54E5A" w:rsidP="0007752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„</w:t>
      </w:r>
      <w:r w:rsidR="007B15E4" w:rsidRPr="00077521">
        <w:rPr>
          <w:rFonts w:ascii="Tahoma" w:hAnsi="Tahoma" w:cs="Tahoma"/>
          <w:b/>
          <w:sz w:val="16"/>
          <w:szCs w:val="16"/>
        </w:rPr>
        <w:t>Dostawa wyposażenia Laboratorium Komputerowego dla Wydziału Inżynierii Produkcji i Technologii Materiałów</w:t>
      </w:r>
      <w:r w:rsidR="00036A09" w:rsidRPr="00077521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077521">
        <w:rPr>
          <w:rFonts w:ascii="Tahoma" w:hAnsi="Tahoma" w:cs="Tahoma"/>
          <w:sz w:val="16"/>
          <w:szCs w:val="16"/>
        </w:rPr>
        <w:t xml:space="preserve"> </w:t>
      </w:r>
      <w:r w:rsidR="007B15E4" w:rsidRPr="00077521">
        <w:rPr>
          <w:rFonts w:ascii="Tahoma" w:hAnsi="Tahoma" w:cs="Tahoma"/>
          <w:b/>
          <w:sz w:val="16"/>
          <w:szCs w:val="16"/>
        </w:rPr>
        <w:t>ZP/DK-16/16</w:t>
      </w:r>
    </w:p>
    <w:p w:rsidR="00E54E5A" w:rsidRPr="00077521" w:rsidRDefault="00E54E5A" w:rsidP="00077521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077521">
        <w:rPr>
          <w:rFonts w:ascii="Tahoma" w:hAnsi="Tahoma" w:cs="Tahoma"/>
          <w:sz w:val="16"/>
          <w:szCs w:val="16"/>
        </w:rPr>
        <w:t>przedmiotu zamówienia</w:t>
      </w:r>
      <w:r w:rsidRPr="00077521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077521" w:rsidRPr="00077521" w:rsidTr="00077521">
        <w:trPr>
          <w:trHeight w:val="704"/>
        </w:trPr>
        <w:tc>
          <w:tcPr>
            <w:tcW w:w="5000" w:type="pct"/>
            <w:vAlign w:val="center"/>
          </w:tcPr>
          <w:p w:rsidR="00077521" w:rsidRPr="00077521" w:rsidRDefault="00077521" w:rsidP="0007752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7521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077521" w:rsidRPr="00077521" w:rsidTr="00077521">
        <w:tc>
          <w:tcPr>
            <w:tcW w:w="5000" w:type="pct"/>
          </w:tcPr>
          <w:p w:rsidR="00077521" w:rsidRDefault="00077521" w:rsidP="0007752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77521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77521">
              <w:rPr>
                <w:rFonts w:ascii="Tahoma" w:hAnsi="Tahoma" w:cs="Tahoma"/>
                <w:sz w:val="16"/>
                <w:szCs w:val="16"/>
              </w:rPr>
              <w:t>Dostawa wyposażenia Laboratorium Komputerowego dla Wydziału Inżynierii Produkcji i Technologii Materiałów</w:t>
            </w:r>
          </w:p>
          <w:p w:rsidR="004A17CE" w:rsidRPr="004A17CE" w:rsidRDefault="004A17CE" w:rsidP="004A17C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77521" w:rsidRPr="00077521" w:rsidRDefault="00077521" w:rsidP="0007752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77521">
              <w:rPr>
                <w:rFonts w:ascii="Tahoma" w:hAnsi="Tahoma" w:cs="Tahoma"/>
                <w:sz w:val="16"/>
                <w:szCs w:val="16"/>
              </w:rPr>
              <w:t>cena (C) za wykonanie przedmiotu zamówienia wynosi kwotę netto</w:t>
            </w:r>
          </w:p>
          <w:p w:rsidR="00077521" w:rsidRPr="00077521" w:rsidRDefault="00077521" w:rsidP="0007752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77521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77521" w:rsidRPr="00077521" w:rsidRDefault="00077521" w:rsidP="0007752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77521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77521" w:rsidRPr="00077521" w:rsidRDefault="00077521" w:rsidP="0007752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7521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077521" w:rsidRPr="00077521" w:rsidRDefault="00077521" w:rsidP="0007752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77521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077521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077521" w:rsidRPr="00077521" w:rsidRDefault="00077521" w:rsidP="00077521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7752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Gwarancja: </w:t>
            </w:r>
            <w:r w:rsidRPr="00077521">
              <w:rPr>
                <w:rFonts w:ascii="Tahoma" w:hAnsi="Tahoma" w:cs="Tahoma"/>
                <w:b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077521" w:rsidRPr="00077521" w:rsidRDefault="00077521" w:rsidP="00077521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077521" w:rsidRPr="00077521" w:rsidRDefault="00077521" w:rsidP="00077521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077521">
              <w:rPr>
                <w:rFonts w:ascii="Tahoma" w:hAnsi="Tahoma" w:cs="Tahoma"/>
                <w:sz w:val="16"/>
                <w:szCs w:val="16"/>
              </w:rPr>
              <w:sym w:font="Symbol" w:char="F07F"/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77521">
              <w:rPr>
                <w:rFonts w:ascii="Tahoma" w:hAnsi="Tahoma" w:cs="Tahoma"/>
                <w:sz w:val="16"/>
                <w:szCs w:val="16"/>
              </w:rPr>
              <w:t>Standardowa – tj. do 14 dni</w:t>
            </w:r>
          </w:p>
          <w:p w:rsidR="00077521" w:rsidRPr="00077521" w:rsidRDefault="00077521" w:rsidP="00077521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077521">
              <w:rPr>
                <w:rFonts w:ascii="Tahoma" w:hAnsi="Tahoma" w:cs="Tahoma"/>
                <w:sz w:val="16"/>
                <w:szCs w:val="16"/>
              </w:rPr>
              <w:sym w:font="Symbol" w:char="F07F"/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77521">
              <w:rPr>
                <w:rFonts w:ascii="Tahoma" w:hAnsi="Tahoma" w:cs="Tahoma"/>
                <w:sz w:val="16"/>
                <w:szCs w:val="16"/>
              </w:rPr>
              <w:t>Do 7 dni roboczych</w:t>
            </w:r>
          </w:p>
          <w:p w:rsidR="00077521" w:rsidRPr="00077521" w:rsidRDefault="00077521" w:rsidP="00077521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077521">
              <w:rPr>
                <w:rFonts w:ascii="Tahoma" w:hAnsi="Tahoma" w:cs="Tahoma"/>
                <w:sz w:val="16"/>
                <w:szCs w:val="16"/>
              </w:rPr>
              <w:sym w:font="Symbol" w:char="F07F"/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77521">
              <w:rPr>
                <w:rFonts w:ascii="Tahoma" w:hAnsi="Tahoma" w:cs="Tahoma"/>
                <w:sz w:val="16"/>
                <w:szCs w:val="16"/>
              </w:rPr>
              <w:t>Do następnego dnia roboczego</w:t>
            </w:r>
          </w:p>
          <w:p w:rsidR="00077521" w:rsidRPr="00077521" w:rsidRDefault="00077521" w:rsidP="00077521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077521">
              <w:rPr>
                <w:rFonts w:ascii="Tahoma" w:hAnsi="Tahoma" w:cs="Tahoma"/>
                <w:sz w:val="16"/>
                <w:szCs w:val="16"/>
              </w:rPr>
              <w:sym w:font="Symbol" w:char="F07F"/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77521">
              <w:rPr>
                <w:rFonts w:ascii="Tahoma" w:hAnsi="Tahoma" w:cs="Tahoma"/>
                <w:sz w:val="16"/>
                <w:szCs w:val="16"/>
              </w:rPr>
              <w:t>Do następnego dnia</w:t>
            </w:r>
          </w:p>
          <w:p w:rsidR="00077521" w:rsidRPr="00077521" w:rsidRDefault="00A8003D" w:rsidP="0007752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Wydajność procesora</w:t>
            </w:r>
            <w:r w:rsidR="00077521" w:rsidRPr="0007752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(dla 18 komputerów): …………………..</w:t>
            </w:r>
            <w:r w:rsidR="00077521">
              <w:rPr>
                <w:rFonts w:ascii="Tahoma" w:hAnsi="Tahoma" w:cs="Tahoma"/>
                <w:b/>
                <w:bCs/>
                <w:sz w:val="16"/>
                <w:szCs w:val="16"/>
              </w:rPr>
              <w:t>pkt.</w:t>
            </w:r>
          </w:p>
          <w:p w:rsidR="00077521" w:rsidRPr="00077521" w:rsidRDefault="00077521" w:rsidP="0007752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077521">
              <w:rPr>
                <w:rFonts w:ascii="Tahoma" w:hAnsi="Tahoma" w:cs="Tahoma"/>
                <w:b/>
                <w:bCs/>
                <w:sz w:val="16"/>
                <w:szCs w:val="16"/>
              </w:rPr>
              <w:t>Pojemność RAM (dla 18 komputerów)…………………………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077521" w:rsidRPr="00077521" w:rsidRDefault="00077521" w:rsidP="0007752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077521">
              <w:rPr>
                <w:rFonts w:ascii="Tahoma" w:hAnsi="Tahoma" w:cs="Tahoma"/>
                <w:b/>
                <w:bCs/>
                <w:sz w:val="16"/>
                <w:szCs w:val="16"/>
              </w:rPr>
              <w:t>Pojemność dysku (dla 18 komputerów)………………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077521" w:rsidRPr="00077521" w:rsidRDefault="00077521" w:rsidP="0007752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077521" w:rsidRPr="00077521" w:rsidRDefault="00077521" w:rsidP="00077521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77521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77521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77521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077521" w:rsidRPr="00077521" w:rsidRDefault="00077521" w:rsidP="0007752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7752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77521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077521" w:rsidRDefault="00E54E5A" w:rsidP="00077521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</w:p>
    <w:p w:rsidR="00FD4AA4" w:rsidRDefault="00FD4AA4" w:rsidP="00077521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</w:t>
      </w:r>
      <w:r w:rsidR="003E0B8E">
        <w:rPr>
          <w:rFonts w:ascii="Tahoma" w:hAnsi="Tahoma" w:cs="Tahoma"/>
          <w:sz w:val="16"/>
          <w:szCs w:val="16"/>
        </w:rPr>
        <w:t>/-</w:t>
      </w:r>
      <w:bookmarkStart w:id="0" w:name="_GoBack"/>
      <w:bookmarkEnd w:id="0"/>
      <w:r w:rsidR="003E0B8E">
        <w:rPr>
          <w:rFonts w:ascii="Tahoma" w:hAnsi="Tahoma" w:cs="Tahoma"/>
          <w:sz w:val="16"/>
          <w:szCs w:val="16"/>
        </w:rPr>
        <w:t>e</w:t>
      </w:r>
      <w:r>
        <w:rPr>
          <w:rFonts w:ascii="Tahoma" w:hAnsi="Tahoma" w:cs="Tahoma"/>
          <w:sz w:val="16"/>
          <w:szCs w:val="16"/>
        </w:rPr>
        <w:t xml:space="preserve"> produk/-y spełnia</w:t>
      </w:r>
      <w:r w:rsidR="003E0B8E">
        <w:rPr>
          <w:rFonts w:ascii="Tahoma" w:hAnsi="Tahoma" w:cs="Tahoma"/>
          <w:sz w:val="16"/>
          <w:szCs w:val="16"/>
        </w:rPr>
        <w:t>/-ją</w:t>
      </w:r>
      <w:r>
        <w:rPr>
          <w:rFonts w:ascii="Tahoma" w:hAnsi="Tahoma" w:cs="Tahoma"/>
          <w:sz w:val="16"/>
          <w:szCs w:val="16"/>
        </w:rPr>
        <w:t xml:space="preserve"> wymagania określone w </w:t>
      </w:r>
      <w:r w:rsidR="002F2B57">
        <w:rPr>
          <w:rFonts w:ascii="Tahoma" w:hAnsi="Tahoma" w:cs="Tahoma"/>
          <w:sz w:val="16"/>
          <w:szCs w:val="16"/>
        </w:rPr>
        <w:t>specyfikacji</w:t>
      </w:r>
      <w:r w:rsidRPr="00077521">
        <w:rPr>
          <w:rFonts w:ascii="Tahoma" w:hAnsi="Tahoma" w:cs="Tahoma"/>
          <w:sz w:val="16"/>
          <w:szCs w:val="16"/>
        </w:rPr>
        <w:t xml:space="preserve"> istotnych warunków zamówienia</w:t>
      </w:r>
      <w:r>
        <w:rPr>
          <w:rFonts w:ascii="Tahoma" w:hAnsi="Tahoma" w:cs="Tahoma"/>
          <w:sz w:val="16"/>
          <w:szCs w:val="16"/>
        </w:rPr>
        <w:t>,</w:t>
      </w:r>
    </w:p>
    <w:p w:rsidR="00E54E5A" w:rsidRPr="00077521" w:rsidRDefault="00E54E5A" w:rsidP="00077521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077521" w:rsidRDefault="00E54E5A" w:rsidP="00077521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077521">
        <w:rPr>
          <w:rFonts w:ascii="Tahoma" w:hAnsi="Tahoma" w:cs="Tahoma"/>
          <w:sz w:val="16"/>
          <w:szCs w:val="16"/>
        </w:rPr>
        <w:t xml:space="preserve">ertą na czas wskazany </w:t>
      </w:r>
      <w:r w:rsidRPr="00077521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077521" w:rsidRDefault="00E54E5A" w:rsidP="00077521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prosimy o zwrot pieniędzy wnie</w:t>
      </w:r>
      <w:r w:rsidR="00301A06" w:rsidRPr="00077521">
        <w:rPr>
          <w:rFonts w:ascii="Tahoma" w:hAnsi="Tahoma" w:cs="Tahoma"/>
          <w:sz w:val="16"/>
          <w:szCs w:val="16"/>
        </w:rPr>
        <w:t>sionych tytułem wadium na konto</w:t>
      </w:r>
      <w:r w:rsidR="00301A06" w:rsidRPr="00077521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="00BB2A0A" w:rsidRPr="00077521">
        <w:rPr>
          <w:rFonts w:ascii="Tahoma" w:hAnsi="Tahoma" w:cs="Tahoma"/>
          <w:sz w:val="16"/>
          <w:szCs w:val="16"/>
        </w:rPr>
        <w:t>(</w:t>
      </w:r>
      <w:r w:rsidR="00BB2A0A" w:rsidRPr="00077521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BB2A0A" w:rsidRPr="00077521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077521">
        <w:rPr>
          <w:rFonts w:ascii="Tahoma" w:hAnsi="Tahoma" w:cs="Tahoma"/>
          <w:sz w:val="16"/>
          <w:szCs w:val="16"/>
        </w:rPr>
        <w:t>:</w:t>
      </w:r>
    </w:p>
    <w:p w:rsidR="00E54E5A" w:rsidRPr="00077521" w:rsidRDefault="00F52B87" w:rsidP="00077521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 </w:t>
      </w:r>
      <w:r w:rsidR="00E54E5A" w:rsidRPr="00077521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F52B87" w:rsidRPr="00077521" w:rsidRDefault="00E54E5A" w:rsidP="00077521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BB2A0A" w:rsidRPr="00077521" w:rsidRDefault="00BB2A0A" w:rsidP="00077521">
      <w:pPr>
        <w:numPr>
          <w:ilvl w:val="0"/>
          <w:numId w:val="32"/>
        </w:numPr>
        <w:tabs>
          <w:tab w:val="left" w:pos="426"/>
        </w:tabs>
        <w:spacing w:line="360" w:lineRule="auto"/>
        <w:ind w:hanging="7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 Wybór naszej oferty:</w:t>
      </w:r>
    </w:p>
    <w:p w:rsidR="00BB2A0A" w:rsidRPr="00077521" w:rsidRDefault="00BB2A0A" w:rsidP="00077521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BB2A0A" w:rsidRPr="00077521" w:rsidRDefault="00BB2A0A" w:rsidP="00077521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od towarów i usług* </w:t>
      </w:r>
    </w:p>
    <w:p w:rsidR="005B6DF2" w:rsidRPr="00077521" w:rsidRDefault="00BB2A0A" w:rsidP="00077521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BB2A0A" w:rsidRPr="00077521" w:rsidRDefault="00BB2A0A" w:rsidP="00077521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BB2A0A" w:rsidRPr="00077521" w:rsidRDefault="00BB2A0A" w:rsidP="00077521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BB2A0A" w:rsidRPr="00077521" w:rsidRDefault="00BB2A0A" w:rsidP="00077521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i/>
          <w:sz w:val="16"/>
          <w:szCs w:val="16"/>
        </w:rPr>
        <w:t>„*” niepotrzebne skreślić</w:t>
      </w:r>
    </w:p>
    <w:p w:rsidR="00BB2A0A" w:rsidRPr="00914202" w:rsidRDefault="00BB2A0A" w:rsidP="00077521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 w:rsidRPr="00914202"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F52B87" w:rsidRPr="00077521" w:rsidRDefault="00F52B87" w:rsidP="00077521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077521" w:rsidRDefault="00E54E5A" w:rsidP="00077521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77521" w:rsidTr="00703495">
        <w:tc>
          <w:tcPr>
            <w:tcW w:w="720" w:type="dxa"/>
          </w:tcPr>
          <w:p w:rsidR="00E54E5A" w:rsidRPr="00077521" w:rsidRDefault="00E54E5A" w:rsidP="00077521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077521" w:rsidRDefault="00E54E5A" w:rsidP="0007752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077521" w:rsidRDefault="00E54E5A" w:rsidP="0007752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077521" w:rsidRDefault="00E54E5A" w:rsidP="0007752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077521" w:rsidRDefault="00301A06" w:rsidP="00077521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077521" w:rsidRDefault="00301A06" w:rsidP="00077521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077521" w:rsidRDefault="00E54E5A" w:rsidP="00077521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  <w:u w:val="dotted"/>
        </w:rPr>
        <w:tab/>
      </w:r>
      <w:r w:rsidRPr="00077521">
        <w:rPr>
          <w:rFonts w:ascii="Tahoma" w:hAnsi="Tahoma" w:cs="Tahoma"/>
          <w:sz w:val="16"/>
          <w:szCs w:val="16"/>
        </w:rPr>
        <w:t xml:space="preserve"> dnia </w:t>
      </w:r>
      <w:r w:rsidRPr="00077521">
        <w:rPr>
          <w:rFonts w:ascii="Tahoma" w:hAnsi="Tahoma" w:cs="Tahoma"/>
          <w:sz w:val="16"/>
          <w:szCs w:val="16"/>
          <w:u w:val="dotted"/>
        </w:rPr>
        <w:tab/>
      </w:r>
      <w:r w:rsidRPr="00077521">
        <w:rPr>
          <w:rFonts w:ascii="Tahoma" w:hAnsi="Tahoma" w:cs="Tahoma"/>
          <w:sz w:val="16"/>
          <w:szCs w:val="16"/>
        </w:rPr>
        <w:tab/>
      </w:r>
      <w:r w:rsidRPr="00077521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077521" w:rsidRDefault="00E54E5A" w:rsidP="00077521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077521" w:rsidRDefault="00E54E5A" w:rsidP="00077521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077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B19" w:rsidRDefault="00AB7B19">
      <w:r>
        <w:separator/>
      </w:r>
    </w:p>
  </w:endnote>
  <w:endnote w:type="continuationSeparator" w:id="0">
    <w:p w:rsidR="00AB7B19" w:rsidRDefault="00AB7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E4" w:rsidRDefault="007B15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E0B8E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E4" w:rsidRDefault="007B15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B19" w:rsidRDefault="00AB7B19">
      <w:r>
        <w:separator/>
      </w:r>
    </w:p>
  </w:footnote>
  <w:footnote w:type="continuationSeparator" w:id="0">
    <w:p w:rsidR="00AB7B19" w:rsidRDefault="00AB7B19">
      <w:r>
        <w:continuationSeparator/>
      </w:r>
    </w:p>
  </w:footnote>
  <w:footnote w:id="1"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E4" w:rsidRDefault="007B15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E4" w:rsidRDefault="007B15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E4" w:rsidRDefault="007B15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47E2"/>
    <w:rsid w:val="00036A09"/>
    <w:rsid w:val="00077521"/>
    <w:rsid w:val="000F18FA"/>
    <w:rsid w:val="00172873"/>
    <w:rsid w:val="002F2B57"/>
    <w:rsid w:val="00301A06"/>
    <w:rsid w:val="00306360"/>
    <w:rsid w:val="00354AC4"/>
    <w:rsid w:val="003E0B8E"/>
    <w:rsid w:val="003F4800"/>
    <w:rsid w:val="004569FD"/>
    <w:rsid w:val="00475250"/>
    <w:rsid w:val="004A17CE"/>
    <w:rsid w:val="004A47E2"/>
    <w:rsid w:val="00545749"/>
    <w:rsid w:val="0055043A"/>
    <w:rsid w:val="005B6DF2"/>
    <w:rsid w:val="00637863"/>
    <w:rsid w:val="006703E0"/>
    <w:rsid w:val="00703495"/>
    <w:rsid w:val="00733F44"/>
    <w:rsid w:val="00794159"/>
    <w:rsid w:val="007B15E4"/>
    <w:rsid w:val="00914202"/>
    <w:rsid w:val="009739A3"/>
    <w:rsid w:val="00974624"/>
    <w:rsid w:val="00A8003D"/>
    <w:rsid w:val="00AB288E"/>
    <w:rsid w:val="00AB7B19"/>
    <w:rsid w:val="00B21345"/>
    <w:rsid w:val="00BB2A0A"/>
    <w:rsid w:val="00C32A65"/>
    <w:rsid w:val="00C33979"/>
    <w:rsid w:val="00C57DDD"/>
    <w:rsid w:val="00C850EB"/>
    <w:rsid w:val="00C916FC"/>
    <w:rsid w:val="00C95F46"/>
    <w:rsid w:val="00D42B93"/>
    <w:rsid w:val="00DC643F"/>
    <w:rsid w:val="00E35A89"/>
    <w:rsid w:val="00E54E5A"/>
    <w:rsid w:val="00EB3C67"/>
    <w:rsid w:val="00F46EEC"/>
    <w:rsid w:val="00F52B87"/>
    <w:rsid w:val="00FD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2F35D-3690-4F93-B789-2FAB3B735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3223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SPECYFIKACJA ISTOTNYCH WARUNKÓW ZAMÓWIENIA</vt:lpstr>
      <vt:lpstr>    Tel/fax……………………….;  e-mail………………………..</vt:lpstr>
      <vt:lpstr>    FORMULARZ OFERTY</vt:lpstr>
    </vt:vector>
  </TitlesOfParts>
  <Company/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2016-10-12T11:25:00Z</cp:lastPrinted>
  <dcterms:created xsi:type="dcterms:W3CDTF">2016-10-12T11:25:00Z</dcterms:created>
  <dcterms:modified xsi:type="dcterms:W3CDTF">2016-10-12T11:25:00Z</dcterms:modified>
</cp:coreProperties>
</file>