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31E8E">
      <w:pPr>
        <w:spacing w:line="360" w:lineRule="auto"/>
        <w:rPr>
          <w:b/>
          <w:bCs/>
          <w:color w:val="000000"/>
          <w:sz w:val="24"/>
        </w:rPr>
      </w:pPr>
      <w:r w:rsidRPr="00F31E8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31E8E">
      <w:pPr>
        <w:spacing w:line="360" w:lineRule="auto"/>
        <w:rPr>
          <w:color w:val="000000"/>
          <w:sz w:val="24"/>
        </w:rPr>
      </w:pPr>
      <w:r w:rsidRPr="00F31E8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31E8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31E8E">
      <w:pPr>
        <w:spacing w:line="360" w:lineRule="auto"/>
        <w:rPr>
          <w:color w:val="000000"/>
          <w:sz w:val="24"/>
        </w:rPr>
      </w:pPr>
      <w:r w:rsidRPr="00F31E8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31E8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F31E8E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31E8E" w:rsidRPr="00F31E8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31E8E" w:rsidRPr="00F31E8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31E8E" w:rsidRPr="00F31E8E">
        <w:rPr>
          <w:b/>
          <w:color w:val="000000"/>
          <w:sz w:val="24"/>
        </w:rPr>
        <w:t>Prace remontowe w budynku Wydziału Budownictwa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31E8E" w:rsidTr="00F73A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F31E8E" w:rsidRDefault="00F31E8E" w:rsidP="00F73A6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F31E8E">
              <w:rPr>
                <w:b/>
                <w:sz w:val="24"/>
              </w:rPr>
              <w:t>P.U.W. PREMEX Sp. z o.o.</w:t>
            </w:r>
          </w:p>
          <w:p w:rsidR="00F31E8E" w:rsidRDefault="00F31E8E" w:rsidP="00F73A6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31E8E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F31E8E">
              <w:rPr>
                <w:b/>
                <w:sz w:val="24"/>
              </w:rPr>
              <w:t>Częstochowa</w:t>
            </w:r>
          </w:p>
          <w:p w:rsidR="00F31E8E" w:rsidRDefault="00F31E8E" w:rsidP="00F73A6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31E8E">
              <w:rPr>
                <w:b/>
                <w:sz w:val="24"/>
              </w:rPr>
              <w:t>Sabinowska</w:t>
            </w:r>
            <w:r>
              <w:rPr>
                <w:b/>
                <w:sz w:val="24"/>
              </w:rPr>
              <w:t xml:space="preserve"> </w:t>
            </w:r>
            <w:r w:rsidRPr="00F31E8E">
              <w:rPr>
                <w:b/>
                <w:sz w:val="24"/>
              </w:rPr>
              <w:t>84</w:t>
            </w:r>
          </w:p>
          <w:p w:rsidR="00F31E8E" w:rsidRDefault="00F31E8E" w:rsidP="00F73A6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31E8E">
              <w:rPr>
                <w:b/>
                <w:sz w:val="24"/>
              </w:rPr>
              <w:t>329 155.28 zł</w:t>
            </w:r>
          </w:p>
          <w:p w:rsidR="00F31E8E" w:rsidRPr="00253031" w:rsidRDefault="00F31E8E" w:rsidP="00F73A6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31E8E" w:rsidRDefault="00F31E8E" w:rsidP="00F73A6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31E8E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- 100 pkt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F31E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E8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F31E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E8E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31E8E" w:rsidRPr="00C63DA0" w:rsidTr="00F73A67">
        <w:tc>
          <w:tcPr>
            <w:tcW w:w="540" w:type="dxa"/>
            <w:shd w:val="clear" w:color="auto" w:fill="auto"/>
            <w:vAlign w:val="center"/>
          </w:tcPr>
          <w:p w:rsidR="00F31E8E" w:rsidRPr="00C63DA0" w:rsidRDefault="00F31E8E" w:rsidP="00F73A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E8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31E8E" w:rsidRPr="00C63DA0" w:rsidRDefault="00F31E8E" w:rsidP="00F73A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E8E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F31E8E" w:rsidRPr="00C63DA0" w:rsidRDefault="00F31E8E" w:rsidP="00F73A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E8E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E8E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31E8E" w:rsidRPr="00C63DA0" w:rsidRDefault="00F31E8E" w:rsidP="00F73A6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1E8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1E8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F31E8E" w:rsidRPr="00C63DA0" w:rsidRDefault="00F31E8E" w:rsidP="00F73A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31E8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31E8E" w:rsidRPr="00C63DA0" w:rsidRDefault="00F31E8E" w:rsidP="00F73A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E8E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31E8E" w:rsidRPr="00C63DA0" w:rsidRDefault="00F31E8E" w:rsidP="00F73A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E8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31E8E" w:rsidRPr="00C63DA0" w:rsidRDefault="00F31E8E" w:rsidP="00F73A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31E8E" w:rsidRPr="00C63DA0" w:rsidRDefault="00F31E8E" w:rsidP="00F73A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31E8E" w:rsidRPr="00C63DA0" w:rsidRDefault="00F31E8E" w:rsidP="00F73A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31E8E" w:rsidRPr="00C63DA0" w:rsidRDefault="00F31E8E" w:rsidP="00F73A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31E8E" w:rsidRPr="00C63DA0" w:rsidRDefault="00F31E8E" w:rsidP="00F73A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31E8E" w:rsidRPr="00C63DA0" w:rsidRDefault="00F31E8E" w:rsidP="00F73A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1E8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31E8E">
      <w:pPr>
        <w:pStyle w:val="Nagwek"/>
        <w:tabs>
          <w:tab w:val="clear" w:pos="4536"/>
        </w:tabs>
        <w:jc w:val="both"/>
        <w:rPr>
          <w:sz w:val="24"/>
        </w:rPr>
      </w:pPr>
      <w:r w:rsidRPr="00F31E8E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31E8E">
        <w:rPr>
          <w:sz w:val="24"/>
        </w:rPr>
        <w:t>2016-09-08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A6E" w:rsidRDefault="00283A6E">
      <w:r>
        <w:separator/>
      </w:r>
    </w:p>
  </w:endnote>
  <w:endnote w:type="continuationSeparator" w:id="0">
    <w:p w:rsidR="00283A6E" w:rsidRDefault="00283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E8E" w:rsidRDefault="00F31E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E058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E058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E8E" w:rsidRDefault="00F31E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A6E" w:rsidRDefault="00283A6E">
      <w:r>
        <w:separator/>
      </w:r>
    </w:p>
  </w:footnote>
  <w:footnote w:type="continuationSeparator" w:id="0">
    <w:p w:rsidR="00283A6E" w:rsidRDefault="00283A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E8E" w:rsidRDefault="00F31E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E8E" w:rsidRDefault="00F31E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E8E" w:rsidRDefault="00F31E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3A6E"/>
    <w:rsid w:val="00140696"/>
    <w:rsid w:val="00253031"/>
    <w:rsid w:val="00283A6E"/>
    <w:rsid w:val="00377700"/>
    <w:rsid w:val="005C147E"/>
    <w:rsid w:val="005E058E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  <w:rsid w:val="00F31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A6B2EA6-5906-41AD-B5D8-921BB2008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2016-09-08T08:29:00Z</dcterms:created>
  <dcterms:modified xsi:type="dcterms:W3CDTF">2016-09-08T08:29:00Z</dcterms:modified>
</cp:coreProperties>
</file>