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50724">
      <w:pPr>
        <w:spacing w:line="360" w:lineRule="auto"/>
        <w:rPr>
          <w:b/>
          <w:bCs/>
          <w:color w:val="000000"/>
          <w:sz w:val="24"/>
        </w:rPr>
      </w:pPr>
      <w:r w:rsidRPr="00E5072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50724">
      <w:pPr>
        <w:spacing w:line="360" w:lineRule="auto"/>
        <w:rPr>
          <w:color w:val="000000"/>
          <w:sz w:val="24"/>
        </w:rPr>
      </w:pPr>
      <w:r w:rsidRPr="00E5072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5072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50724">
      <w:pPr>
        <w:spacing w:line="360" w:lineRule="auto"/>
        <w:rPr>
          <w:color w:val="000000"/>
          <w:sz w:val="24"/>
        </w:rPr>
      </w:pPr>
      <w:r w:rsidRPr="00E5072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5072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="00200998">
        <w:rPr>
          <w:color w:val="000000"/>
          <w:sz w:val="24"/>
        </w:rPr>
        <w:t>śląskie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50724" w:rsidRPr="00E5072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50724" w:rsidRPr="00E5072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50724" w:rsidRPr="00E50724">
        <w:rPr>
          <w:b/>
          <w:color w:val="000000"/>
          <w:sz w:val="24"/>
        </w:rPr>
        <w:t>Remont szatni, sanitariatów w Studium Wychowania Fizycznego i Sportu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50724" w:rsidTr="00072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50724" w:rsidRDefault="00E50724" w:rsidP="000726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0724">
              <w:rPr>
                <w:b/>
                <w:sz w:val="24"/>
              </w:rPr>
              <w:t>Przedsiębiorstwo Produkcyjno</w:t>
            </w:r>
            <w:r w:rsidR="00200998">
              <w:rPr>
                <w:b/>
                <w:sz w:val="24"/>
              </w:rPr>
              <w:t>- Usługowe PROBUDREM Kazi</w:t>
            </w:r>
            <w:r w:rsidRPr="00E50724">
              <w:rPr>
                <w:b/>
                <w:sz w:val="24"/>
              </w:rPr>
              <w:t>mierz</w:t>
            </w:r>
            <w:bookmarkStart w:id="0" w:name="_GoBack"/>
            <w:bookmarkEnd w:id="0"/>
            <w:r w:rsidRPr="00E50724">
              <w:rPr>
                <w:b/>
                <w:sz w:val="24"/>
              </w:rPr>
              <w:t xml:space="preserve"> Lipiński Spółka Jawna</w:t>
            </w:r>
          </w:p>
          <w:p w:rsidR="00E50724" w:rsidRDefault="00E50724" w:rsidP="000726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0724">
              <w:rPr>
                <w:b/>
                <w:sz w:val="24"/>
              </w:rPr>
              <w:t>42-440</w:t>
            </w:r>
            <w:r>
              <w:rPr>
                <w:b/>
                <w:sz w:val="24"/>
              </w:rPr>
              <w:t xml:space="preserve"> </w:t>
            </w:r>
            <w:r w:rsidRPr="00E50724">
              <w:rPr>
                <w:b/>
                <w:sz w:val="24"/>
              </w:rPr>
              <w:t>Ogrodzieniec</w:t>
            </w:r>
          </w:p>
          <w:p w:rsidR="00E50724" w:rsidRDefault="00E50724" w:rsidP="000726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0724">
              <w:rPr>
                <w:b/>
                <w:sz w:val="24"/>
              </w:rPr>
              <w:t>Słowackiego</w:t>
            </w:r>
            <w:r>
              <w:rPr>
                <w:b/>
                <w:sz w:val="24"/>
              </w:rPr>
              <w:t xml:space="preserve"> </w:t>
            </w:r>
            <w:r w:rsidRPr="00E50724">
              <w:rPr>
                <w:b/>
                <w:sz w:val="24"/>
              </w:rPr>
              <w:t>28</w:t>
            </w:r>
          </w:p>
          <w:p w:rsidR="00E50724" w:rsidRDefault="00E50724" w:rsidP="0007262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50724">
              <w:rPr>
                <w:b/>
                <w:sz w:val="24"/>
              </w:rPr>
              <w:t>275 725.71 zł</w:t>
            </w:r>
          </w:p>
          <w:p w:rsidR="00E50724" w:rsidRPr="00253031" w:rsidRDefault="00E50724" w:rsidP="0007262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50724" w:rsidRDefault="00E50724" w:rsidP="0007262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50724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- 95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5072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5072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50724" w:rsidRPr="00C63DA0" w:rsidTr="0007262F">
        <w:tc>
          <w:tcPr>
            <w:tcW w:w="540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Produk</w:t>
            </w:r>
            <w:r w:rsidR="00200998">
              <w:rPr>
                <w:rFonts w:ascii="Times New Roman" w:hAnsi="Times New Roman" w:cs="Times New Roman"/>
                <w:bCs/>
                <w:sz w:val="18"/>
                <w:szCs w:val="18"/>
              </w:rPr>
              <w:t>cyjno</w:t>
            </w:r>
            <w:proofErr w:type="spellEnd"/>
            <w:r w:rsidR="0020099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Usługowe PROBUDREM Kazi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mierz Lipiński Spółka Jawna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42-440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Ogrodzieniec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50724" w:rsidRPr="00C63DA0" w:rsidTr="0007262F">
        <w:tc>
          <w:tcPr>
            <w:tcW w:w="540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072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67,25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0724" w:rsidRPr="00C63DA0" w:rsidRDefault="00E50724" w:rsidP="000726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0724">
              <w:rPr>
                <w:rFonts w:ascii="Times New Roman" w:hAnsi="Times New Roman" w:cs="Times New Roman"/>
                <w:sz w:val="18"/>
                <w:szCs w:val="18"/>
              </w:rPr>
              <w:t xml:space="preserve">  72,25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50724">
      <w:pPr>
        <w:pStyle w:val="Nagwek"/>
        <w:tabs>
          <w:tab w:val="clear" w:pos="4536"/>
        </w:tabs>
        <w:jc w:val="both"/>
        <w:rPr>
          <w:sz w:val="24"/>
        </w:rPr>
      </w:pPr>
      <w:r w:rsidRPr="00E5072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50724">
        <w:rPr>
          <w:sz w:val="24"/>
        </w:rPr>
        <w:t>2016-08-12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D60" w:rsidRDefault="00C45D60">
      <w:r>
        <w:separator/>
      </w:r>
    </w:p>
  </w:endnote>
  <w:endnote w:type="continuationSeparator" w:id="0">
    <w:p w:rsidR="00C45D60" w:rsidRDefault="00C4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724" w:rsidRDefault="00E507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099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099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724" w:rsidRDefault="00E50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D60" w:rsidRDefault="00C45D60">
      <w:r>
        <w:separator/>
      </w:r>
    </w:p>
  </w:footnote>
  <w:footnote w:type="continuationSeparator" w:id="0">
    <w:p w:rsidR="00C45D60" w:rsidRDefault="00C45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724" w:rsidRDefault="00E50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724" w:rsidRDefault="00E507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724" w:rsidRDefault="00E507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D60"/>
    <w:rsid w:val="00140696"/>
    <w:rsid w:val="00200998"/>
    <w:rsid w:val="00253031"/>
    <w:rsid w:val="00377700"/>
    <w:rsid w:val="005C147E"/>
    <w:rsid w:val="007118AF"/>
    <w:rsid w:val="007124E4"/>
    <w:rsid w:val="00745012"/>
    <w:rsid w:val="0087722C"/>
    <w:rsid w:val="00987E41"/>
    <w:rsid w:val="00C45D60"/>
    <w:rsid w:val="00C63DA0"/>
    <w:rsid w:val="00C85A89"/>
    <w:rsid w:val="00D5444F"/>
    <w:rsid w:val="00E5072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E7F745"/>
  <w15:chartTrackingRefBased/>
  <w15:docId w15:val="{95D3D7C1-3AA2-4963-B40D-8E5776EF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2016-08-12T06:52:00Z</dcterms:created>
  <dcterms:modified xsi:type="dcterms:W3CDTF">2016-08-12T06:52:00Z</dcterms:modified>
</cp:coreProperties>
</file>