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758DD">
      <w:pPr>
        <w:spacing w:line="360" w:lineRule="auto"/>
        <w:rPr>
          <w:b/>
          <w:bCs/>
          <w:color w:val="000000"/>
          <w:sz w:val="24"/>
        </w:rPr>
      </w:pPr>
      <w:r w:rsidRPr="003758D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758DD">
      <w:pPr>
        <w:spacing w:line="360" w:lineRule="auto"/>
        <w:rPr>
          <w:color w:val="000000"/>
          <w:sz w:val="24"/>
        </w:rPr>
      </w:pPr>
      <w:r w:rsidRPr="003758D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758D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758DD">
      <w:pPr>
        <w:spacing w:line="360" w:lineRule="auto"/>
        <w:rPr>
          <w:color w:val="000000"/>
          <w:sz w:val="24"/>
        </w:rPr>
      </w:pPr>
      <w:r w:rsidRPr="003758D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758D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758D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758DD" w:rsidRPr="003758D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758DD" w:rsidRPr="003758D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758DD" w:rsidRPr="003758DD">
        <w:rPr>
          <w:b/>
          <w:color w:val="000000"/>
          <w:sz w:val="24"/>
        </w:rPr>
        <w:t>Budowa szybu dźwigowego dla obiektu Wydziału Budownictwa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758DD" w:rsidTr="00B85BE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758DD" w:rsidRDefault="003758DD" w:rsidP="00B85BE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3758DD">
              <w:rPr>
                <w:b/>
                <w:sz w:val="24"/>
              </w:rPr>
              <w:t>Przedsiębiorstwo Budowalne CZĘSTOBUD Damian Świącik</w:t>
            </w:r>
          </w:p>
          <w:p w:rsidR="003758DD" w:rsidRDefault="003758DD" w:rsidP="00B85BE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58DD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3758DD">
              <w:rPr>
                <w:b/>
                <w:sz w:val="24"/>
              </w:rPr>
              <w:t>Częstochowa</w:t>
            </w:r>
          </w:p>
          <w:p w:rsidR="003758DD" w:rsidRDefault="003758DD" w:rsidP="00B85BE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58DD">
              <w:rPr>
                <w:b/>
                <w:sz w:val="24"/>
              </w:rPr>
              <w:t>Bohaterów Monte Casino</w:t>
            </w:r>
            <w:r>
              <w:rPr>
                <w:b/>
                <w:sz w:val="24"/>
              </w:rPr>
              <w:t xml:space="preserve"> </w:t>
            </w:r>
            <w:r w:rsidRPr="003758DD">
              <w:rPr>
                <w:b/>
                <w:sz w:val="24"/>
              </w:rPr>
              <w:t>40</w:t>
            </w:r>
          </w:p>
          <w:p w:rsidR="003758DD" w:rsidRDefault="003758DD" w:rsidP="00B85BE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758DD">
              <w:rPr>
                <w:b/>
                <w:sz w:val="24"/>
              </w:rPr>
              <w:t>697 410.00 zł</w:t>
            </w:r>
          </w:p>
          <w:p w:rsidR="003758DD" w:rsidRPr="00253031" w:rsidRDefault="003758DD" w:rsidP="00B85BE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758DD" w:rsidRDefault="003758DD" w:rsidP="00B85BE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758DD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- 100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758D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58D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758D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58DD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758DD" w:rsidRPr="00C63DA0" w:rsidTr="00B85BE5">
        <w:tc>
          <w:tcPr>
            <w:tcW w:w="540" w:type="dxa"/>
            <w:shd w:val="clear" w:color="auto" w:fill="auto"/>
            <w:vAlign w:val="center"/>
          </w:tcPr>
          <w:p w:rsidR="003758DD" w:rsidRPr="00C63DA0" w:rsidRDefault="003758DD" w:rsidP="00B85B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58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58DD" w:rsidRPr="00C63DA0" w:rsidRDefault="003758DD" w:rsidP="00B85B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58DD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Budowalne CZĘSTOBUD Damian Świącik</w:t>
            </w:r>
          </w:p>
          <w:p w:rsidR="003758DD" w:rsidRPr="00C63DA0" w:rsidRDefault="003758DD" w:rsidP="00B85B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58DD">
              <w:rPr>
                <w:rFonts w:ascii="Times New Roman" w:hAnsi="Times New Roman" w:cs="Times New Roman"/>
                <w:bCs/>
                <w:sz w:val="18"/>
                <w:szCs w:val="18"/>
              </w:rPr>
              <w:t>Bohaterów Monte Casino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58DD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58DD" w:rsidRPr="00C63DA0" w:rsidRDefault="003758DD" w:rsidP="00B85B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58DD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58DD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758DD" w:rsidRPr="00C63DA0" w:rsidRDefault="003758DD" w:rsidP="00B85B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58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58DD" w:rsidRPr="00C63DA0" w:rsidRDefault="003758DD" w:rsidP="00B85B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58DD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58DD" w:rsidRPr="00C63DA0" w:rsidRDefault="003758DD" w:rsidP="00B85B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58D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58DD" w:rsidRPr="00C63DA0" w:rsidRDefault="003758DD" w:rsidP="00B85B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58DD" w:rsidRPr="00C63DA0" w:rsidRDefault="003758DD" w:rsidP="00B85B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58DD" w:rsidRPr="00C63DA0" w:rsidRDefault="003758DD" w:rsidP="00B85B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58DD" w:rsidRPr="00C63DA0" w:rsidRDefault="003758DD" w:rsidP="00B85B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58DD" w:rsidRPr="00C63DA0" w:rsidRDefault="003758DD" w:rsidP="00B85B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58DD" w:rsidRPr="00C63DA0" w:rsidRDefault="003758DD" w:rsidP="00B85B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58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758DD">
      <w:pPr>
        <w:pStyle w:val="Nagwek"/>
        <w:tabs>
          <w:tab w:val="clear" w:pos="4536"/>
        </w:tabs>
        <w:jc w:val="both"/>
        <w:rPr>
          <w:sz w:val="24"/>
        </w:rPr>
      </w:pPr>
      <w:r w:rsidRPr="003758D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758DD">
        <w:rPr>
          <w:sz w:val="24"/>
        </w:rPr>
        <w:t>2016-08-12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502" w:rsidRDefault="00F83502">
      <w:r>
        <w:separator/>
      </w:r>
    </w:p>
  </w:endnote>
  <w:endnote w:type="continuationSeparator" w:id="0">
    <w:p w:rsidR="00F83502" w:rsidRDefault="00F83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8DD" w:rsidRDefault="003758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35C7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35C7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8DD" w:rsidRDefault="003758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502" w:rsidRDefault="00F83502">
      <w:r>
        <w:separator/>
      </w:r>
    </w:p>
  </w:footnote>
  <w:footnote w:type="continuationSeparator" w:id="0">
    <w:p w:rsidR="00F83502" w:rsidRDefault="00F83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8DD" w:rsidRDefault="003758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8DD" w:rsidRDefault="003758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8DD" w:rsidRDefault="003758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502"/>
    <w:rsid w:val="00140696"/>
    <w:rsid w:val="00253031"/>
    <w:rsid w:val="003758DD"/>
    <w:rsid w:val="00377700"/>
    <w:rsid w:val="005C147E"/>
    <w:rsid w:val="007118AF"/>
    <w:rsid w:val="007124E4"/>
    <w:rsid w:val="00735C75"/>
    <w:rsid w:val="00745012"/>
    <w:rsid w:val="0087722C"/>
    <w:rsid w:val="00987E41"/>
    <w:rsid w:val="00C63DA0"/>
    <w:rsid w:val="00C85A89"/>
    <w:rsid w:val="00D5444F"/>
    <w:rsid w:val="00F26135"/>
    <w:rsid w:val="00F8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686E28-D183-4D34-9192-0DB0EC1A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35C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35C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2016-08-12T06:37:00Z</cp:lastPrinted>
  <dcterms:created xsi:type="dcterms:W3CDTF">2016-08-12T06:37:00Z</dcterms:created>
  <dcterms:modified xsi:type="dcterms:W3CDTF">2016-08-12T06:37:00Z</dcterms:modified>
</cp:coreProperties>
</file>