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710610">
      <w:pPr>
        <w:spacing w:line="360" w:lineRule="auto"/>
        <w:rPr>
          <w:b/>
          <w:bCs/>
          <w:color w:val="000000"/>
          <w:sz w:val="24"/>
        </w:rPr>
      </w:pPr>
      <w:r w:rsidRPr="00710610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710610">
      <w:pPr>
        <w:spacing w:line="360" w:lineRule="auto"/>
        <w:rPr>
          <w:color w:val="000000"/>
          <w:sz w:val="24"/>
        </w:rPr>
      </w:pPr>
      <w:r w:rsidRPr="00710610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710610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710610">
      <w:pPr>
        <w:spacing w:line="360" w:lineRule="auto"/>
        <w:rPr>
          <w:color w:val="000000"/>
          <w:sz w:val="24"/>
        </w:rPr>
      </w:pPr>
      <w:r w:rsidRPr="00710610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710610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710610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Pr="002828DB" w:rsidRDefault="00C85A89">
      <w:pPr>
        <w:spacing w:line="360" w:lineRule="auto"/>
        <w:rPr>
          <w:color w:val="000000"/>
          <w:sz w:val="24"/>
        </w:rPr>
      </w:pPr>
      <w:r w:rsidRPr="002828DB">
        <w:rPr>
          <w:color w:val="000000"/>
          <w:sz w:val="24"/>
        </w:rPr>
        <w:t xml:space="preserve">tel. </w:t>
      </w:r>
      <w:r w:rsidR="00710610" w:rsidRPr="002828DB">
        <w:rPr>
          <w:color w:val="000000"/>
          <w:sz w:val="24"/>
        </w:rPr>
        <w:t>(34)3250236</w:t>
      </w:r>
      <w:r w:rsidRPr="002828DB">
        <w:rPr>
          <w:color w:val="000000"/>
          <w:sz w:val="24"/>
        </w:rPr>
        <w:t xml:space="preserve">, fax </w:t>
      </w:r>
      <w:r w:rsidR="00710610" w:rsidRPr="002828DB">
        <w:rPr>
          <w:color w:val="000000"/>
          <w:sz w:val="24"/>
        </w:rPr>
        <w:t>(34)3250415</w:t>
      </w:r>
      <w:r w:rsidRPr="002828DB">
        <w:rPr>
          <w:color w:val="000000"/>
          <w:sz w:val="24"/>
        </w:rPr>
        <w:t>,</w:t>
      </w:r>
    </w:p>
    <w:p w:rsidR="00C85A89" w:rsidRPr="002828DB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710610" w:rsidRPr="00710610">
        <w:rPr>
          <w:b/>
          <w:color w:val="000000"/>
          <w:sz w:val="24"/>
        </w:rPr>
        <w:t xml:space="preserve">Przebudowa zasilania stacji transformatorowej ST3 15/0,4 </w:t>
      </w:r>
      <w:proofErr w:type="spellStart"/>
      <w:r w:rsidR="00710610" w:rsidRPr="00710610">
        <w:rPr>
          <w:b/>
          <w:color w:val="000000"/>
          <w:sz w:val="24"/>
        </w:rPr>
        <w:t>kV</w:t>
      </w:r>
      <w:proofErr w:type="spellEnd"/>
      <w:r w:rsidR="00710610" w:rsidRPr="00710610">
        <w:rPr>
          <w:b/>
          <w:color w:val="000000"/>
          <w:sz w:val="24"/>
        </w:rPr>
        <w:t xml:space="preserve"> </w:t>
      </w:r>
      <w:proofErr w:type="spellStart"/>
      <w:r w:rsidR="00710610" w:rsidRPr="00710610">
        <w:rPr>
          <w:b/>
          <w:color w:val="000000"/>
          <w:sz w:val="24"/>
        </w:rPr>
        <w:t>WIMiI</w:t>
      </w:r>
      <w:proofErr w:type="spellEnd"/>
      <w:r w:rsidR="00710610" w:rsidRPr="00710610">
        <w:rPr>
          <w:b/>
          <w:color w:val="000000"/>
          <w:sz w:val="24"/>
        </w:rPr>
        <w:t xml:space="preserve"> polegająca na wymianie kabli 15 </w:t>
      </w:r>
      <w:proofErr w:type="spellStart"/>
      <w:r w:rsidR="00710610" w:rsidRPr="00710610">
        <w:rPr>
          <w:b/>
          <w:color w:val="000000"/>
          <w:sz w:val="24"/>
        </w:rPr>
        <w:t>kV</w:t>
      </w:r>
      <w:proofErr w:type="spellEnd"/>
      <w:r w:rsidR="002828DB">
        <w:rPr>
          <w:color w:val="000000"/>
          <w:sz w:val="24"/>
        </w:rPr>
        <w:t xml:space="preserve">, </w:t>
      </w:r>
      <w:proofErr w:type="spellStart"/>
      <w:r w:rsidR="002828DB">
        <w:rPr>
          <w:color w:val="000000"/>
          <w:sz w:val="24"/>
        </w:rPr>
        <w:t>spr</w:t>
      </w:r>
      <w:proofErr w:type="spellEnd"/>
      <w:r w:rsidR="002828DB">
        <w:rPr>
          <w:color w:val="000000"/>
          <w:sz w:val="24"/>
        </w:rPr>
        <w:t>. nr rej. ZP/RB-11/16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710610" w:rsidTr="001912DA">
        <w:trPr>
          <w:cantSplit/>
        </w:trPr>
        <w:tc>
          <w:tcPr>
            <w:tcW w:w="9640" w:type="dxa"/>
          </w:tcPr>
          <w:p w:rsidR="00710610" w:rsidRDefault="00710610" w:rsidP="001912D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10610">
              <w:rPr>
                <w:b/>
                <w:sz w:val="24"/>
              </w:rPr>
              <w:t>Z. U.H. P. ELEKTROMAT-BIS Wiesław Boral</w:t>
            </w:r>
          </w:p>
          <w:p w:rsidR="00710610" w:rsidRDefault="00710610" w:rsidP="001912D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10610">
              <w:rPr>
                <w:b/>
                <w:sz w:val="24"/>
              </w:rPr>
              <w:t>42-270</w:t>
            </w:r>
            <w:r>
              <w:rPr>
                <w:b/>
                <w:sz w:val="24"/>
              </w:rPr>
              <w:t xml:space="preserve"> </w:t>
            </w:r>
            <w:r w:rsidRPr="00710610">
              <w:rPr>
                <w:b/>
                <w:sz w:val="24"/>
              </w:rPr>
              <w:t>Kłomnice</w:t>
            </w:r>
          </w:p>
          <w:p w:rsidR="00710610" w:rsidRDefault="00710610" w:rsidP="001912D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10610">
              <w:rPr>
                <w:b/>
                <w:sz w:val="24"/>
              </w:rPr>
              <w:t>Bartkowice, ul. Wąska</w:t>
            </w:r>
            <w:r>
              <w:rPr>
                <w:b/>
                <w:sz w:val="24"/>
              </w:rPr>
              <w:t xml:space="preserve"> </w:t>
            </w:r>
            <w:r w:rsidR="002828DB">
              <w:rPr>
                <w:b/>
                <w:sz w:val="24"/>
              </w:rPr>
              <w:t>17</w:t>
            </w:r>
          </w:p>
          <w:p w:rsidR="00710610" w:rsidRDefault="00710610" w:rsidP="001912DA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10610">
              <w:rPr>
                <w:b/>
                <w:sz w:val="24"/>
              </w:rPr>
              <w:t>116 850.00 zł</w:t>
            </w:r>
          </w:p>
          <w:p w:rsidR="00710610" w:rsidRPr="00253031" w:rsidRDefault="00710610" w:rsidP="000345AC">
            <w:pPr>
              <w:spacing w:before="120" w:after="120" w:line="276" w:lineRule="auto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710610" w:rsidRDefault="00710610" w:rsidP="000345AC">
            <w:pPr>
              <w:spacing w:line="276" w:lineRule="auto"/>
              <w:ind w:left="254"/>
              <w:jc w:val="both"/>
              <w:rPr>
                <w:sz w:val="24"/>
              </w:rPr>
            </w:pPr>
            <w:r w:rsidRPr="00710610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najwyższą liczbę punktów - 95,00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3827"/>
        <w:gridCol w:w="1843"/>
        <w:gridCol w:w="1843"/>
        <w:gridCol w:w="1276"/>
      </w:tblGrid>
      <w:tr w:rsidR="002828DB" w:rsidRPr="00C63DA0" w:rsidTr="002828DB">
        <w:tc>
          <w:tcPr>
            <w:tcW w:w="889" w:type="dxa"/>
            <w:shd w:val="clear" w:color="auto" w:fill="auto"/>
            <w:vAlign w:val="center"/>
          </w:tcPr>
          <w:p w:rsidR="002828DB" w:rsidRPr="00C63DA0" w:rsidRDefault="002828D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2828DB" w:rsidRPr="00C63DA0" w:rsidRDefault="002828D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2828DB" w:rsidRPr="00C63DA0" w:rsidRDefault="002828DB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828DB" w:rsidRPr="00C63DA0" w:rsidRDefault="002828D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610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828DB" w:rsidRPr="00C63DA0" w:rsidRDefault="002828D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610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828DB" w:rsidRPr="00C63DA0" w:rsidRDefault="002828D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828DB" w:rsidRPr="00C63DA0" w:rsidTr="002828DB">
        <w:tc>
          <w:tcPr>
            <w:tcW w:w="889" w:type="dxa"/>
            <w:shd w:val="clear" w:color="auto" w:fill="auto"/>
            <w:vAlign w:val="center"/>
          </w:tcPr>
          <w:p w:rsidR="002828DB" w:rsidRPr="00C63DA0" w:rsidRDefault="002828DB" w:rsidP="001912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61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2828DB" w:rsidRPr="00C63DA0" w:rsidRDefault="002828DB" w:rsidP="001912D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0610">
              <w:rPr>
                <w:rFonts w:ascii="Times New Roman" w:hAnsi="Times New Roman" w:cs="Times New Roman"/>
                <w:bCs/>
                <w:sz w:val="18"/>
                <w:szCs w:val="18"/>
              </w:rPr>
              <w:t>Z. U.H. P. ELEKTROMAT-BIS Wiesław Boral</w:t>
            </w:r>
          </w:p>
          <w:p w:rsidR="002828DB" w:rsidRPr="00C63DA0" w:rsidRDefault="002828DB" w:rsidP="001912D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0610">
              <w:rPr>
                <w:rFonts w:ascii="Times New Roman" w:hAnsi="Times New Roman" w:cs="Times New Roman"/>
                <w:bCs/>
                <w:sz w:val="18"/>
                <w:szCs w:val="18"/>
              </w:rPr>
              <w:t>Bartkowice, ul. Wąska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17</w:t>
            </w:r>
          </w:p>
          <w:p w:rsidR="002828DB" w:rsidRPr="00C63DA0" w:rsidRDefault="002828DB" w:rsidP="001912D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0610">
              <w:rPr>
                <w:rFonts w:ascii="Times New Roman" w:hAnsi="Times New Roman" w:cs="Times New Roman"/>
                <w:bCs/>
                <w:sz w:val="18"/>
                <w:szCs w:val="18"/>
              </w:rPr>
              <w:t>42-270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0610">
              <w:rPr>
                <w:rFonts w:ascii="Times New Roman" w:hAnsi="Times New Roman" w:cs="Times New Roman"/>
                <w:bCs/>
                <w:sz w:val="18"/>
                <w:szCs w:val="18"/>
              </w:rPr>
              <w:t>Kłomnice</w:t>
            </w:r>
          </w:p>
          <w:p w:rsidR="002828DB" w:rsidRPr="00C63DA0" w:rsidRDefault="002828DB" w:rsidP="001912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1061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828DB" w:rsidRPr="00C63DA0" w:rsidRDefault="002828DB" w:rsidP="001912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610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828DB" w:rsidRPr="00C63DA0" w:rsidRDefault="002828DB" w:rsidP="001912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828DB" w:rsidRPr="00C63DA0" w:rsidRDefault="002828DB" w:rsidP="001912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</w:tr>
      <w:tr w:rsidR="002828DB" w:rsidRPr="00C63DA0" w:rsidTr="002828DB">
        <w:tc>
          <w:tcPr>
            <w:tcW w:w="889" w:type="dxa"/>
            <w:shd w:val="clear" w:color="auto" w:fill="auto"/>
            <w:vAlign w:val="center"/>
          </w:tcPr>
          <w:p w:rsidR="002828DB" w:rsidRPr="00C63DA0" w:rsidRDefault="002828DB" w:rsidP="001912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61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2828DB" w:rsidRPr="00C63DA0" w:rsidRDefault="002828DB" w:rsidP="001912D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0610">
              <w:rPr>
                <w:rFonts w:ascii="Times New Roman" w:hAnsi="Times New Roman" w:cs="Times New Roman"/>
                <w:bCs/>
                <w:sz w:val="18"/>
                <w:szCs w:val="18"/>
              </w:rPr>
              <w:t>Zakład Budowy i Remontów Sieci Energetycznych Sp. J.</w:t>
            </w:r>
          </w:p>
          <w:p w:rsidR="002828DB" w:rsidRPr="00C63DA0" w:rsidRDefault="002828DB" w:rsidP="001912D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0610">
              <w:rPr>
                <w:rFonts w:ascii="Times New Roman" w:hAnsi="Times New Roman" w:cs="Times New Roman"/>
                <w:bCs/>
                <w:sz w:val="18"/>
                <w:szCs w:val="18"/>
              </w:rPr>
              <w:t>Sporna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0610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828DB" w:rsidRPr="00C63DA0" w:rsidRDefault="002828DB" w:rsidP="001912D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0610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0610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2828DB" w:rsidRPr="00C63DA0" w:rsidRDefault="002828DB" w:rsidP="001912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10610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828DB" w:rsidRPr="00C63DA0" w:rsidRDefault="002828DB" w:rsidP="001912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610">
              <w:rPr>
                <w:rFonts w:ascii="Times New Roman" w:hAnsi="Times New Roman" w:cs="Times New Roman"/>
                <w:sz w:val="18"/>
                <w:szCs w:val="18"/>
              </w:rPr>
              <w:t xml:space="preserve">  73,71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828DB" w:rsidRPr="00C63DA0" w:rsidRDefault="002828DB" w:rsidP="001912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828DB" w:rsidRPr="00C63DA0" w:rsidRDefault="002828DB" w:rsidP="001912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78,71</w:t>
            </w:r>
          </w:p>
        </w:tc>
      </w:tr>
      <w:tr w:rsidR="002828DB" w:rsidRPr="00C63DA0" w:rsidTr="002828DB">
        <w:tc>
          <w:tcPr>
            <w:tcW w:w="889" w:type="dxa"/>
            <w:shd w:val="clear" w:color="auto" w:fill="auto"/>
            <w:vAlign w:val="center"/>
          </w:tcPr>
          <w:p w:rsidR="002828DB" w:rsidRPr="00C63DA0" w:rsidRDefault="002828DB" w:rsidP="001912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61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2828DB" w:rsidRPr="00C63DA0" w:rsidRDefault="002828DB" w:rsidP="001912D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0610">
              <w:rPr>
                <w:rFonts w:ascii="Times New Roman" w:hAnsi="Times New Roman" w:cs="Times New Roman"/>
                <w:bCs/>
                <w:sz w:val="18"/>
                <w:szCs w:val="18"/>
              </w:rPr>
              <w:t>KELTRO ENERGY Sp. z o.o.</w:t>
            </w:r>
          </w:p>
          <w:p w:rsidR="002828DB" w:rsidRPr="00C63DA0" w:rsidRDefault="002828DB" w:rsidP="001912D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0610">
              <w:rPr>
                <w:rFonts w:ascii="Times New Roman" w:hAnsi="Times New Roman" w:cs="Times New Roman"/>
                <w:bCs/>
                <w:sz w:val="18"/>
                <w:szCs w:val="18"/>
              </w:rPr>
              <w:t>Ikara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0610">
              <w:rPr>
                <w:rFonts w:ascii="Times New Roman" w:hAnsi="Times New Roman" w:cs="Times New Roman"/>
                <w:bCs/>
                <w:sz w:val="18"/>
                <w:szCs w:val="18"/>
              </w:rPr>
              <w:t>183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828DB" w:rsidRPr="00C63DA0" w:rsidRDefault="002828DB" w:rsidP="001912D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0610">
              <w:rPr>
                <w:rFonts w:ascii="Times New Roman" w:hAnsi="Times New Roman" w:cs="Times New Roman"/>
                <w:bCs/>
                <w:sz w:val="18"/>
                <w:szCs w:val="18"/>
              </w:rPr>
              <w:t>42-221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0610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2828DB" w:rsidRPr="00C63DA0" w:rsidRDefault="002828DB" w:rsidP="001912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10610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828DB" w:rsidRPr="00C63DA0" w:rsidRDefault="002828DB" w:rsidP="001912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610">
              <w:rPr>
                <w:rFonts w:ascii="Times New Roman" w:hAnsi="Times New Roman" w:cs="Times New Roman"/>
                <w:sz w:val="18"/>
                <w:szCs w:val="18"/>
              </w:rPr>
              <w:t xml:space="preserve">  66,36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828DB" w:rsidRPr="00C63DA0" w:rsidRDefault="002828DB" w:rsidP="001912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61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828DB" w:rsidRPr="00C63DA0" w:rsidRDefault="002828DB" w:rsidP="001912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610">
              <w:rPr>
                <w:rFonts w:ascii="Times New Roman" w:hAnsi="Times New Roman" w:cs="Times New Roman"/>
                <w:sz w:val="18"/>
                <w:szCs w:val="18"/>
              </w:rPr>
              <w:t xml:space="preserve">  76,36</w:t>
            </w:r>
          </w:p>
        </w:tc>
      </w:tr>
      <w:tr w:rsidR="002828DB" w:rsidRPr="00C63DA0" w:rsidTr="002828DB">
        <w:tc>
          <w:tcPr>
            <w:tcW w:w="889" w:type="dxa"/>
            <w:shd w:val="clear" w:color="auto" w:fill="auto"/>
            <w:vAlign w:val="center"/>
          </w:tcPr>
          <w:p w:rsidR="002828DB" w:rsidRPr="00C63DA0" w:rsidRDefault="002828DB" w:rsidP="001912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61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2828DB" w:rsidRPr="00C63DA0" w:rsidRDefault="002828DB" w:rsidP="001912D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P.P.H.U. ,,</w:t>
            </w:r>
            <w:r w:rsidRPr="00710610">
              <w:rPr>
                <w:rFonts w:ascii="Times New Roman" w:hAnsi="Times New Roman" w:cs="Times New Roman"/>
                <w:bCs/>
                <w:sz w:val="18"/>
                <w:szCs w:val="18"/>
              </w:rPr>
              <w:t>MAXEN" Sp. z o.o.</w:t>
            </w:r>
          </w:p>
          <w:p w:rsidR="002828DB" w:rsidRPr="00C63DA0" w:rsidRDefault="002828DB" w:rsidP="001912D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0610">
              <w:rPr>
                <w:rFonts w:ascii="Times New Roman" w:hAnsi="Times New Roman" w:cs="Times New Roman"/>
                <w:bCs/>
                <w:sz w:val="18"/>
                <w:szCs w:val="18"/>
              </w:rPr>
              <w:t>Piękna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0610">
              <w:rPr>
                <w:rFonts w:ascii="Times New Roman" w:hAnsi="Times New Roman" w:cs="Times New Roman"/>
                <w:bCs/>
                <w:sz w:val="18"/>
                <w:szCs w:val="18"/>
              </w:rPr>
              <w:t>32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828DB" w:rsidRPr="00C63DA0" w:rsidRDefault="002828DB" w:rsidP="001912D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0610">
              <w:rPr>
                <w:rFonts w:ascii="Times New Roman" w:hAnsi="Times New Roman" w:cs="Times New Roman"/>
                <w:bCs/>
                <w:sz w:val="18"/>
                <w:szCs w:val="18"/>
              </w:rPr>
              <w:t>42-290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0610">
              <w:rPr>
                <w:rFonts w:ascii="Times New Roman" w:hAnsi="Times New Roman" w:cs="Times New Roman"/>
                <w:bCs/>
                <w:sz w:val="18"/>
                <w:szCs w:val="18"/>
              </w:rPr>
              <w:t>Blachownia</w:t>
            </w:r>
          </w:p>
          <w:p w:rsidR="002828DB" w:rsidRPr="00C63DA0" w:rsidRDefault="002828DB" w:rsidP="001912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1061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828DB" w:rsidRPr="00C63DA0" w:rsidRDefault="002828DB" w:rsidP="001912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6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828DB" w:rsidRPr="00C63DA0" w:rsidRDefault="002828DB" w:rsidP="001912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6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828DB" w:rsidRPr="00C63DA0" w:rsidRDefault="002828DB" w:rsidP="001912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6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Pr="000345AC" w:rsidRDefault="00710610" w:rsidP="000345AC">
      <w:pPr>
        <w:pStyle w:val="Nagwek"/>
        <w:tabs>
          <w:tab w:val="clear" w:pos="4536"/>
        </w:tabs>
        <w:jc w:val="both"/>
        <w:rPr>
          <w:sz w:val="24"/>
        </w:rPr>
      </w:pPr>
      <w:r w:rsidRPr="00710610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710610">
        <w:rPr>
          <w:sz w:val="24"/>
        </w:rPr>
        <w:t>2016-08-01</w:t>
      </w:r>
      <w:bookmarkStart w:id="0" w:name="_GoBack"/>
      <w:bookmarkEnd w:id="0"/>
    </w:p>
    <w:sectPr w:rsidR="00C85A89" w:rsidRPr="000345A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3DD7" w:rsidRDefault="00BD3DD7">
      <w:r>
        <w:separator/>
      </w:r>
    </w:p>
  </w:endnote>
  <w:endnote w:type="continuationSeparator" w:id="0">
    <w:p w:rsidR="00BD3DD7" w:rsidRDefault="00BD3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0610" w:rsidRDefault="007106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0345AC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345A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345A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0610" w:rsidRDefault="007106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3DD7" w:rsidRDefault="00BD3DD7">
      <w:r>
        <w:separator/>
      </w:r>
    </w:p>
  </w:footnote>
  <w:footnote w:type="continuationSeparator" w:id="0">
    <w:p w:rsidR="00BD3DD7" w:rsidRDefault="00BD3D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0610" w:rsidRDefault="007106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0610" w:rsidRDefault="007106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0610" w:rsidRDefault="007106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3DD7"/>
    <w:rsid w:val="000345AC"/>
    <w:rsid w:val="00140696"/>
    <w:rsid w:val="00253031"/>
    <w:rsid w:val="002828DB"/>
    <w:rsid w:val="00377700"/>
    <w:rsid w:val="005C147E"/>
    <w:rsid w:val="00710610"/>
    <w:rsid w:val="007118AF"/>
    <w:rsid w:val="007124E4"/>
    <w:rsid w:val="00745012"/>
    <w:rsid w:val="0087722C"/>
    <w:rsid w:val="00987E41"/>
    <w:rsid w:val="00BD3DD7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B80C88C-8E73-4DB7-832A-796FD64DC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345A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345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2016-08-01T12:13:00Z</cp:lastPrinted>
  <dcterms:created xsi:type="dcterms:W3CDTF">2016-08-01T12:13:00Z</dcterms:created>
  <dcterms:modified xsi:type="dcterms:W3CDTF">2016-08-01T12:13:00Z</dcterms:modified>
</cp:coreProperties>
</file>