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A1A31" w:rsidRPr="003A1A3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A1A31" w:rsidRPr="003A1A3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A1A31" w:rsidRPr="003A1A31">
        <w:rPr>
          <w:b/>
        </w:rPr>
        <w:t>Prace remontowe w budynku Wydziału Budownictwa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070" w:rsidRDefault="002C6070">
      <w:r>
        <w:separator/>
      </w:r>
    </w:p>
  </w:endnote>
  <w:endnote w:type="continuationSeparator" w:id="0">
    <w:p w:rsidR="002C6070" w:rsidRDefault="002C6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A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A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60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070" w:rsidRDefault="002C6070">
      <w:r>
        <w:separator/>
      </w:r>
    </w:p>
  </w:footnote>
  <w:footnote w:type="continuationSeparator" w:id="0">
    <w:p w:rsidR="002C6070" w:rsidRDefault="002C60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A31" w:rsidRDefault="003A1A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A31" w:rsidRDefault="003A1A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A31" w:rsidRDefault="003A1A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070"/>
    <w:rsid w:val="000A5EC4"/>
    <w:rsid w:val="00212828"/>
    <w:rsid w:val="00271E63"/>
    <w:rsid w:val="00280712"/>
    <w:rsid w:val="002A7C88"/>
    <w:rsid w:val="002C6070"/>
    <w:rsid w:val="003A1A3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2016-07-19T08:20:00Z</dcterms:created>
  <dcterms:modified xsi:type="dcterms:W3CDTF">2016-07-19T08:20:00Z</dcterms:modified>
</cp:coreProperties>
</file>