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76359">
      <w:pPr>
        <w:spacing w:line="360" w:lineRule="auto"/>
        <w:rPr>
          <w:b/>
          <w:bCs/>
          <w:color w:val="000000"/>
          <w:sz w:val="24"/>
        </w:rPr>
      </w:pPr>
      <w:r w:rsidRPr="00C76359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C76359">
      <w:pPr>
        <w:spacing w:line="360" w:lineRule="auto"/>
        <w:rPr>
          <w:color w:val="000000"/>
          <w:sz w:val="24"/>
        </w:rPr>
      </w:pPr>
      <w:r w:rsidRPr="00C76359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C76359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C76359">
      <w:pPr>
        <w:spacing w:line="360" w:lineRule="auto"/>
        <w:rPr>
          <w:color w:val="000000"/>
          <w:sz w:val="24"/>
        </w:rPr>
      </w:pPr>
      <w:r w:rsidRPr="00C76359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C76359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C76359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76359" w:rsidRPr="00C76359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C76359" w:rsidRPr="00C76359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76359" w:rsidRPr="00C76359">
        <w:rPr>
          <w:b/>
          <w:color w:val="000000"/>
          <w:sz w:val="24"/>
        </w:rPr>
        <w:t>Dostawa i montaż mebli do gabinetu i sekretariatu Prorektora ds. Marketingu oraz Działu ds. Organizacji i Zarządzania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C76359" w:rsidTr="00254DE7">
        <w:trPr>
          <w:cantSplit/>
        </w:trPr>
        <w:tc>
          <w:tcPr>
            <w:tcW w:w="9640" w:type="dxa"/>
          </w:tcPr>
          <w:p w:rsidR="00C76359" w:rsidRDefault="00C76359" w:rsidP="00254DE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76359">
              <w:rPr>
                <w:b/>
                <w:sz w:val="24"/>
              </w:rPr>
              <w:t>Przedsiębiorstwo Handlowo - Usługowe "BOSTO" s. c.</w:t>
            </w:r>
          </w:p>
          <w:p w:rsidR="00C76359" w:rsidRDefault="00C76359" w:rsidP="00254DE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76359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C76359">
              <w:rPr>
                <w:b/>
                <w:sz w:val="24"/>
              </w:rPr>
              <w:t>Częstochowa</w:t>
            </w:r>
          </w:p>
          <w:p w:rsidR="00C76359" w:rsidRDefault="00C76359" w:rsidP="00254DE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76359">
              <w:rPr>
                <w:b/>
                <w:sz w:val="24"/>
              </w:rPr>
              <w:t>Białostocka</w:t>
            </w:r>
            <w:r>
              <w:rPr>
                <w:b/>
                <w:sz w:val="24"/>
              </w:rPr>
              <w:t xml:space="preserve"> </w:t>
            </w:r>
            <w:r w:rsidRPr="00C76359">
              <w:rPr>
                <w:b/>
                <w:sz w:val="24"/>
              </w:rPr>
              <w:t>40</w:t>
            </w:r>
          </w:p>
          <w:p w:rsidR="00C76359" w:rsidRDefault="00C76359" w:rsidP="00254DE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76359">
              <w:rPr>
                <w:b/>
                <w:sz w:val="24"/>
              </w:rPr>
              <w:t>36 770.00 zł</w:t>
            </w:r>
            <w:r w:rsidR="00380E30">
              <w:rPr>
                <w:b/>
                <w:sz w:val="24"/>
              </w:rPr>
              <w:t xml:space="preserve"> brutto</w:t>
            </w:r>
          </w:p>
          <w:p w:rsidR="00C76359" w:rsidRPr="00253031" w:rsidRDefault="00C76359" w:rsidP="00254DE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76359" w:rsidRDefault="00C76359" w:rsidP="00254DE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76359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380E30" w:rsidRDefault="00380E30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896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1656"/>
        <w:gridCol w:w="1985"/>
        <w:gridCol w:w="2268"/>
      </w:tblGrid>
      <w:tr w:rsidR="00380E30" w:rsidRPr="00C63DA0" w:rsidTr="00380E30">
        <w:tc>
          <w:tcPr>
            <w:tcW w:w="540" w:type="dxa"/>
            <w:shd w:val="clear" w:color="auto" w:fill="auto"/>
            <w:vAlign w:val="center"/>
          </w:tcPr>
          <w:p w:rsidR="00380E30" w:rsidRPr="00C63DA0" w:rsidRDefault="00380E3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80E30" w:rsidRPr="00C63DA0" w:rsidRDefault="00380E3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380E30" w:rsidRPr="00C63DA0" w:rsidRDefault="00380E30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380E30" w:rsidRPr="00C63DA0" w:rsidRDefault="00380E3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0E30" w:rsidRPr="00C63DA0" w:rsidRDefault="00380E3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80E30" w:rsidRPr="00C63DA0" w:rsidRDefault="00380E3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80E30" w:rsidRPr="00C63DA0" w:rsidTr="00380E30">
        <w:tc>
          <w:tcPr>
            <w:tcW w:w="540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Handlowo - Usługowe "BOSTO" s. c.</w:t>
            </w:r>
          </w:p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Białostocka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80E30" w:rsidRPr="00C63DA0" w:rsidTr="00380E30">
        <w:tc>
          <w:tcPr>
            <w:tcW w:w="540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Alnag</w:t>
            </w:r>
            <w:proofErr w:type="spellEnd"/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Barbara Wróbel</w:t>
            </w:r>
          </w:p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Księcia Józefa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54A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30-206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sz w:val="18"/>
                <w:szCs w:val="18"/>
              </w:rPr>
              <w:t xml:space="preserve">  70,99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sz w:val="18"/>
                <w:szCs w:val="18"/>
              </w:rPr>
              <w:t xml:space="preserve">  80,99</w:t>
            </w:r>
          </w:p>
        </w:tc>
      </w:tr>
      <w:tr w:rsidR="00380E30" w:rsidRPr="00C63DA0" w:rsidTr="00380E30">
        <w:tc>
          <w:tcPr>
            <w:tcW w:w="540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Tronus Polska Konrad Warda</w:t>
            </w:r>
          </w:p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Ordona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01-237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sz w:val="18"/>
                <w:szCs w:val="18"/>
              </w:rPr>
              <w:t xml:space="preserve">  78,32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sz w:val="18"/>
                <w:szCs w:val="18"/>
              </w:rPr>
              <w:t xml:space="preserve">  78,32</w:t>
            </w:r>
          </w:p>
        </w:tc>
      </w:tr>
      <w:tr w:rsidR="00380E30" w:rsidRPr="00C63DA0" w:rsidTr="00380E30">
        <w:tc>
          <w:tcPr>
            <w:tcW w:w="540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Centrum SEDNO Sp. z o. o.</w:t>
            </w:r>
          </w:p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Niepodległości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44-48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75-252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Koszalin</w:t>
            </w:r>
          </w:p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sz w:val="18"/>
                <w:szCs w:val="18"/>
              </w:rPr>
              <w:t xml:space="preserve">  65,62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sz w:val="18"/>
                <w:szCs w:val="18"/>
              </w:rPr>
              <w:t xml:space="preserve">  75,62</w:t>
            </w:r>
          </w:p>
        </w:tc>
      </w:tr>
      <w:tr w:rsidR="00380E30" w:rsidRPr="00C63DA0" w:rsidTr="00380E30">
        <w:tc>
          <w:tcPr>
            <w:tcW w:w="540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DG Wyposażenia i Wyceny Nieruchomości Kazimierz Derenda</w:t>
            </w:r>
          </w:p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Spławikowa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85-435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sz w:val="18"/>
                <w:szCs w:val="18"/>
              </w:rPr>
              <w:t xml:space="preserve">  65,14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sz w:val="18"/>
                <w:szCs w:val="18"/>
              </w:rPr>
              <w:t xml:space="preserve">  75,14</w:t>
            </w:r>
          </w:p>
        </w:tc>
      </w:tr>
      <w:tr w:rsidR="00380E30" w:rsidRPr="00C63DA0" w:rsidTr="00380E30">
        <w:tc>
          <w:tcPr>
            <w:tcW w:w="540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Biuro Kosztorysowo-Handlowe MATEO Mateusz Słomiński</w:t>
            </w:r>
          </w:p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Sławieńska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76-010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Polanów</w:t>
            </w:r>
          </w:p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7635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sz w:val="18"/>
                <w:szCs w:val="18"/>
              </w:rPr>
              <w:t xml:space="preserve">  55,71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80E30" w:rsidRPr="00C63DA0" w:rsidRDefault="00380E30" w:rsidP="00254D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359">
              <w:rPr>
                <w:rFonts w:ascii="Times New Roman" w:hAnsi="Times New Roman" w:cs="Times New Roman"/>
                <w:sz w:val="18"/>
                <w:szCs w:val="18"/>
              </w:rPr>
              <w:t xml:space="preserve">  60,71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76359">
      <w:pPr>
        <w:pStyle w:val="Nagwek"/>
        <w:tabs>
          <w:tab w:val="clear" w:pos="4536"/>
        </w:tabs>
        <w:jc w:val="both"/>
        <w:rPr>
          <w:sz w:val="24"/>
        </w:rPr>
      </w:pPr>
      <w:r w:rsidRPr="00C76359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C76359">
        <w:rPr>
          <w:sz w:val="24"/>
        </w:rPr>
        <w:t>2016-07-26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4F0D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7372" w:rsidRDefault="00487372">
      <w:r>
        <w:separator/>
      </w:r>
    </w:p>
  </w:endnote>
  <w:endnote w:type="continuationSeparator" w:id="0">
    <w:p w:rsidR="00487372" w:rsidRDefault="004873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59" w:rsidRDefault="00C7635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4F0D60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4F0D60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4F0D60">
      <w:rPr>
        <w:rStyle w:val="Numerstrony"/>
        <w:rFonts w:ascii="Arial" w:hAnsi="Arial" w:cs="Arial"/>
        <w:sz w:val="18"/>
        <w:szCs w:val="18"/>
      </w:rPr>
      <w:fldChar w:fldCharType="separate"/>
    </w:r>
    <w:r w:rsidR="00380E30">
      <w:rPr>
        <w:rStyle w:val="Numerstrony"/>
        <w:rFonts w:ascii="Arial" w:hAnsi="Arial" w:cs="Arial"/>
        <w:noProof/>
        <w:sz w:val="18"/>
        <w:szCs w:val="18"/>
      </w:rPr>
      <w:t>2</w:t>
    </w:r>
    <w:r w:rsidR="004F0D60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4F0D60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4F0D60">
      <w:rPr>
        <w:rStyle w:val="Numerstrony"/>
        <w:rFonts w:ascii="Arial" w:hAnsi="Arial" w:cs="Arial"/>
        <w:sz w:val="18"/>
        <w:szCs w:val="18"/>
      </w:rPr>
      <w:fldChar w:fldCharType="separate"/>
    </w:r>
    <w:r w:rsidR="00380E30">
      <w:rPr>
        <w:rStyle w:val="Numerstrony"/>
        <w:rFonts w:ascii="Arial" w:hAnsi="Arial" w:cs="Arial"/>
        <w:noProof/>
        <w:sz w:val="18"/>
        <w:szCs w:val="18"/>
      </w:rPr>
      <w:t>2</w:t>
    </w:r>
    <w:r w:rsidR="004F0D60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59" w:rsidRDefault="00C7635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7372" w:rsidRDefault="00487372">
      <w:r>
        <w:separator/>
      </w:r>
    </w:p>
  </w:footnote>
  <w:footnote w:type="continuationSeparator" w:id="0">
    <w:p w:rsidR="00487372" w:rsidRDefault="004873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59" w:rsidRDefault="00C7635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59" w:rsidRDefault="00C7635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59" w:rsidRDefault="00C7635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359"/>
    <w:rsid w:val="00140696"/>
    <w:rsid w:val="00253031"/>
    <w:rsid w:val="00377700"/>
    <w:rsid w:val="00380E30"/>
    <w:rsid w:val="00487372"/>
    <w:rsid w:val="004F0D60"/>
    <w:rsid w:val="005C147E"/>
    <w:rsid w:val="007118AF"/>
    <w:rsid w:val="007124E4"/>
    <w:rsid w:val="00745012"/>
    <w:rsid w:val="0087722C"/>
    <w:rsid w:val="00987E41"/>
    <w:rsid w:val="00C63DA0"/>
    <w:rsid w:val="00C76359"/>
    <w:rsid w:val="00C85A89"/>
    <w:rsid w:val="00D5444F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F0D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4F0D60"/>
    <w:rPr>
      <w:rFonts w:ascii="Arial" w:hAnsi="Arial"/>
    </w:rPr>
  </w:style>
  <w:style w:type="paragraph" w:styleId="Nagwek">
    <w:name w:val="header"/>
    <w:basedOn w:val="Normalny"/>
    <w:rsid w:val="004F0D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F0D6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F0D60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213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2016-07-26T13:19:00Z</dcterms:created>
  <dcterms:modified xsi:type="dcterms:W3CDTF">2016-07-26T13:19:00Z</dcterms:modified>
</cp:coreProperties>
</file>