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Pr="00FF2E00" w:rsidRDefault="003B4533" w:rsidP="00FF2E00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7C6F6E">
        <w:rPr>
          <w:b/>
          <w:sz w:val="24"/>
        </w:rPr>
        <w:t xml:space="preserve">  </w:t>
      </w:r>
      <w:r w:rsidR="00E057DE">
        <w:rPr>
          <w:b/>
          <w:sz w:val="24"/>
        </w:rPr>
        <w:t>609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1144FF">
        <w:rPr>
          <w:sz w:val="24"/>
        </w:rPr>
        <w:t>2016-07-26</w:t>
      </w:r>
    </w:p>
    <w:p w:rsidR="00EF1037" w:rsidRPr="004171EA" w:rsidRDefault="00546E34" w:rsidP="00FF2E00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1144FF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FF2E00">
        <w:rPr>
          <w:sz w:val="24"/>
          <w:szCs w:val="24"/>
        </w:rPr>
        <w:t>(</w:t>
      </w:r>
      <w:proofErr w:type="spellStart"/>
      <w:r w:rsidR="00FF2E00">
        <w:rPr>
          <w:sz w:val="24"/>
          <w:szCs w:val="24"/>
        </w:rPr>
        <w:t>t.j</w:t>
      </w:r>
      <w:proofErr w:type="spellEnd"/>
      <w:r w:rsidR="00FF2E00">
        <w:rPr>
          <w:sz w:val="24"/>
          <w:szCs w:val="24"/>
        </w:rPr>
        <w:t>. Dz. U. z 2015 r. poz. 2164</w:t>
      </w:r>
      <w:r w:rsidR="003B4533" w:rsidRPr="003B4533">
        <w:rPr>
          <w:sz w:val="24"/>
          <w:szCs w:val="24"/>
        </w:rPr>
        <w:t>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144FF">
        <w:rPr>
          <w:b/>
          <w:sz w:val="24"/>
          <w:szCs w:val="22"/>
        </w:rPr>
        <w:t>Remont sekretariatu Instytutu Inżynierii Środowiska Wydziału Infrastruktury i Środowiska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1144FF">
        <w:rPr>
          <w:b/>
          <w:sz w:val="24"/>
          <w:szCs w:val="22"/>
        </w:rPr>
        <w:t>ZP/RB-15</w:t>
      </w:r>
      <w:r w:rsidRPr="00546E34">
        <w:rPr>
          <w:b/>
          <w:sz w:val="24"/>
          <w:szCs w:val="22"/>
        </w:rPr>
        <w:t>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7C6F6E" w:rsidRDefault="007C6F6E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7C6F6E">
        <w:rPr>
          <w:b/>
          <w:u w:val="single"/>
        </w:rPr>
        <w:t>Pytanie nr 1</w:t>
      </w:r>
      <w:r w:rsidR="001144FF">
        <w:rPr>
          <w:b/>
          <w:u w:val="single"/>
        </w:rPr>
        <w:t xml:space="preserve"> </w:t>
      </w:r>
    </w:p>
    <w:p w:rsidR="00474954" w:rsidRDefault="00474954" w:rsidP="00817E6D">
      <w:pPr>
        <w:pStyle w:val="Tekstpodstawowy"/>
        <w:spacing w:line="276" w:lineRule="auto"/>
        <w:jc w:val="left"/>
        <w:rPr>
          <w:szCs w:val="24"/>
        </w:rPr>
      </w:pPr>
    </w:p>
    <w:p w:rsidR="00F61860" w:rsidRPr="001144FF" w:rsidRDefault="001144FF" w:rsidP="00817E6D">
      <w:pPr>
        <w:pStyle w:val="Tekstpodstawowy"/>
        <w:spacing w:line="276" w:lineRule="auto"/>
        <w:jc w:val="left"/>
        <w:rPr>
          <w:szCs w:val="24"/>
        </w:rPr>
      </w:pPr>
      <w:r w:rsidRPr="001144FF">
        <w:rPr>
          <w:szCs w:val="24"/>
        </w:rPr>
        <w:t xml:space="preserve">Mam pytanie dotyczące płytek gresowych, proszę o podanie </w:t>
      </w:r>
      <w:r>
        <w:rPr>
          <w:szCs w:val="24"/>
        </w:rPr>
        <w:t>koloru jakie Państwo chcieliby użyć. Jak również w specyfikacji nie ma podanego rodzaju farby i kolorów. Proszę o podanie szczegółowej charakterystyki tych materiałów.</w:t>
      </w:r>
    </w:p>
    <w:p w:rsid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7C6F6E" w:rsidRDefault="007C6F6E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474954" w:rsidRPr="007C6F6E" w:rsidRDefault="00474954" w:rsidP="00F80CA4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204347" w:rsidRPr="00197E00" w:rsidRDefault="00204347" w:rsidP="00204347">
      <w:pPr>
        <w:spacing w:after="160" w:line="259" w:lineRule="auto"/>
        <w:contextualSpacing/>
        <w:jc w:val="both"/>
        <w:rPr>
          <w:b/>
          <w:sz w:val="24"/>
          <w:szCs w:val="24"/>
          <w:u w:val="single"/>
        </w:rPr>
      </w:pPr>
      <w:r w:rsidRPr="00197E00">
        <w:rPr>
          <w:b/>
          <w:sz w:val="24"/>
          <w:szCs w:val="24"/>
          <w:u w:val="single"/>
        </w:rPr>
        <w:t xml:space="preserve">Odpowiedź </w:t>
      </w:r>
      <w:r w:rsidR="00197E00" w:rsidRPr="00197E00">
        <w:rPr>
          <w:b/>
          <w:sz w:val="24"/>
          <w:szCs w:val="24"/>
          <w:u w:val="single"/>
        </w:rPr>
        <w:t>nr 1:</w:t>
      </w:r>
    </w:p>
    <w:p w:rsidR="00204347" w:rsidRPr="001144FF" w:rsidRDefault="00204347" w:rsidP="00204347">
      <w:pPr>
        <w:spacing w:after="160" w:line="259" w:lineRule="auto"/>
        <w:contextualSpacing/>
        <w:jc w:val="both"/>
        <w:rPr>
          <w:sz w:val="24"/>
          <w:szCs w:val="24"/>
        </w:rPr>
      </w:pPr>
    </w:p>
    <w:p w:rsidR="00B4316B" w:rsidRDefault="001144FF" w:rsidP="00FF2E00">
      <w:pPr>
        <w:spacing w:after="160" w:line="259" w:lineRule="auto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Zamawiający informuje, że nie narzuca z góry określonego rodzaju i koloru farby oraz koloru płytek</w:t>
      </w:r>
      <w:r w:rsidR="00474954">
        <w:rPr>
          <w:sz w:val="23"/>
          <w:szCs w:val="23"/>
        </w:rPr>
        <w:t xml:space="preserve"> gresowych antypoślizgowych</w:t>
      </w:r>
      <w:r>
        <w:rPr>
          <w:sz w:val="23"/>
          <w:szCs w:val="23"/>
        </w:rPr>
        <w:t>. Zg</w:t>
      </w:r>
      <w:r w:rsidR="00474954">
        <w:rPr>
          <w:sz w:val="23"/>
          <w:szCs w:val="23"/>
        </w:rPr>
        <w:t>odnie z pkt. 1.5. Specyfikacji T</w:t>
      </w:r>
      <w:r>
        <w:rPr>
          <w:sz w:val="23"/>
          <w:szCs w:val="23"/>
        </w:rPr>
        <w:t>echnicznej Wykonania i Odbi</w:t>
      </w:r>
      <w:r w:rsidR="00474954">
        <w:rPr>
          <w:sz w:val="23"/>
          <w:szCs w:val="23"/>
        </w:rPr>
        <w:t>oru Robót oraz pkt. 1.2. Opisu Przedmiotu Z</w:t>
      </w:r>
      <w:r>
        <w:rPr>
          <w:sz w:val="23"/>
          <w:szCs w:val="23"/>
        </w:rPr>
        <w:t xml:space="preserve">amówienia </w:t>
      </w:r>
      <w:r w:rsidR="00474954">
        <w:rPr>
          <w:sz w:val="23"/>
          <w:szCs w:val="23"/>
        </w:rPr>
        <w:t>– Zamawiający kolor płytek oraz farby ustali z Wykonawcą przed przystąpieniem do realizacji zamówienia.</w:t>
      </w: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474954" w:rsidRDefault="00474954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B4316B" w:rsidRDefault="00B4316B" w:rsidP="00FF2E00">
      <w:pPr>
        <w:spacing w:after="160" w:line="259" w:lineRule="auto"/>
        <w:contextualSpacing/>
        <w:jc w:val="both"/>
        <w:rPr>
          <w:sz w:val="23"/>
          <w:szCs w:val="23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 xml:space="preserve">godnie z </w:t>
      </w:r>
      <w:r w:rsidR="00F80CA4">
        <w:rPr>
          <w:szCs w:val="24"/>
        </w:rPr>
        <w:t>wymogiem art. 38 ust. 2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F80CA4">
        <w:rPr>
          <w:sz w:val="24"/>
          <w:szCs w:val="24"/>
        </w:rPr>
        <w:t>m</w:t>
      </w:r>
      <w:r w:rsidR="00C8781C">
        <w:rPr>
          <w:sz w:val="24"/>
          <w:szCs w:val="24"/>
        </w:rPr>
        <w:t>gr</w:t>
      </w:r>
      <w:r w:rsidR="006F111B">
        <w:rPr>
          <w:sz w:val="24"/>
          <w:szCs w:val="24"/>
        </w:rPr>
        <w:t xml:space="preserve"> Małgorzata Sierżant</w:t>
      </w:r>
    </w:p>
    <w:p w:rsidR="00685049" w:rsidRDefault="006F111B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C8781C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 w:rsidSect="00CF1D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2D4" w:rsidRDefault="009732D4">
      <w:r>
        <w:separator/>
      </w:r>
    </w:p>
  </w:endnote>
  <w:endnote w:type="continuationSeparator" w:id="0">
    <w:p w:rsidR="009732D4" w:rsidRDefault="00973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CF1D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A7A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95884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6D49EC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F1D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F111B" w:rsidRPr="006F111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2D4" w:rsidRDefault="009732D4">
      <w:r>
        <w:separator/>
      </w:r>
    </w:p>
  </w:footnote>
  <w:footnote w:type="continuationSeparator" w:id="0">
    <w:p w:rsidR="009732D4" w:rsidRDefault="00973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E2763BF"/>
    <w:multiLevelType w:val="hybridMultilevel"/>
    <w:tmpl w:val="A664B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2672D"/>
    <w:rsid w:val="000613E0"/>
    <w:rsid w:val="000966CB"/>
    <w:rsid w:val="000A6BFE"/>
    <w:rsid w:val="000E2063"/>
    <w:rsid w:val="00100B34"/>
    <w:rsid w:val="00102C6A"/>
    <w:rsid w:val="001144FF"/>
    <w:rsid w:val="0011610A"/>
    <w:rsid w:val="00124A14"/>
    <w:rsid w:val="001267CA"/>
    <w:rsid w:val="001846C8"/>
    <w:rsid w:val="00197E00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B4533"/>
    <w:rsid w:val="003C5298"/>
    <w:rsid w:val="003D2036"/>
    <w:rsid w:val="004171EA"/>
    <w:rsid w:val="004222DA"/>
    <w:rsid w:val="00440FB0"/>
    <w:rsid w:val="0044717B"/>
    <w:rsid w:val="004672FF"/>
    <w:rsid w:val="00470AB7"/>
    <w:rsid w:val="00474954"/>
    <w:rsid w:val="0047657E"/>
    <w:rsid w:val="004E2704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6067EA"/>
    <w:rsid w:val="00653710"/>
    <w:rsid w:val="00676308"/>
    <w:rsid w:val="00685049"/>
    <w:rsid w:val="006A579F"/>
    <w:rsid w:val="006C6675"/>
    <w:rsid w:val="006D4AE5"/>
    <w:rsid w:val="006E5ABA"/>
    <w:rsid w:val="006F111B"/>
    <w:rsid w:val="006F4189"/>
    <w:rsid w:val="00700EE6"/>
    <w:rsid w:val="007201FC"/>
    <w:rsid w:val="00755642"/>
    <w:rsid w:val="0076349E"/>
    <w:rsid w:val="007A4100"/>
    <w:rsid w:val="007C5243"/>
    <w:rsid w:val="007C6F6E"/>
    <w:rsid w:val="007D0121"/>
    <w:rsid w:val="00817E6D"/>
    <w:rsid w:val="00847D6C"/>
    <w:rsid w:val="0087224A"/>
    <w:rsid w:val="00894E14"/>
    <w:rsid w:val="008D444C"/>
    <w:rsid w:val="008E49B6"/>
    <w:rsid w:val="009033D5"/>
    <w:rsid w:val="009149C3"/>
    <w:rsid w:val="00920414"/>
    <w:rsid w:val="0092308F"/>
    <w:rsid w:val="009353BA"/>
    <w:rsid w:val="00953AA1"/>
    <w:rsid w:val="0095641D"/>
    <w:rsid w:val="009707FF"/>
    <w:rsid w:val="009732D4"/>
    <w:rsid w:val="00992D41"/>
    <w:rsid w:val="009A2885"/>
    <w:rsid w:val="009D169F"/>
    <w:rsid w:val="009D55A0"/>
    <w:rsid w:val="009E5C83"/>
    <w:rsid w:val="00A01362"/>
    <w:rsid w:val="00A34BD2"/>
    <w:rsid w:val="00A71E7D"/>
    <w:rsid w:val="00AA1571"/>
    <w:rsid w:val="00AB44F3"/>
    <w:rsid w:val="00AC4952"/>
    <w:rsid w:val="00AE76E6"/>
    <w:rsid w:val="00B361A9"/>
    <w:rsid w:val="00B4316B"/>
    <w:rsid w:val="00B54B38"/>
    <w:rsid w:val="00BC3EB0"/>
    <w:rsid w:val="00BE078F"/>
    <w:rsid w:val="00C152AE"/>
    <w:rsid w:val="00C54D14"/>
    <w:rsid w:val="00C550BA"/>
    <w:rsid w:val="00C8476B"/>
    <w:rsid w:val="00C8781C"/>
    <w:rsid w:val="00C969AD"/>
    <w:rsid w:val="00CD533E"/>
    <w:rsid w:val="00CF1D06"/>
    <w:rsid w:val="00D068C1"/>
    <w:rsid w:val="00D1574A"/>
    <w:rsid w:val="00D248D2"/>
    <w:rsid w:val="00D266A9"/>
    <w:rsid w:val="00D267FC"/>
    <w:rsid w:val="00D53AE3"/>
    <w:rsid w:val="00D658A8"/>
    <w:rsid w:val="00D65F1C"/>
    <w:rsid w:val="00D708F9"/>
    <w:rsid w:val="00D90E32"/>
    <w:rsid w:val="00DD5158"/>
    <w:rsid w:val="00DF7868"/>
    <w:rsid w:val="00E057DE"/>
    <w:rsid w:val="00E06FD2"/>
    <w:rsid w:val="00E10BB3"/>
    <w:rsid w:val="00E6551D"/>
    <w:rsid w:val="00E74582"/>
    <w:rsid w:val="00E844B2"/>
    <w:rsid w:val="00E913C4"/>
    <w:rsid w:val="00EA7AC2"/>
    <w:rsid w:val="00ED667C"/>
    <w:rsid w:val="00EF1037"/>
    <w:rsid w:val="00F05537"/>
    <w:rsid w:val="00F16162"/>
    <w:rsid w:val="00F61860"/>
    <w:rsid w:val="00F80CA4"/>
    <w:rsid w:val="00F97CC8"/>
    <w:rsid w:val="00FA41B8"/>
    <w:rsid w:val="00FA4313"/>
    <w:rsid w:val="00FB0970"/>
    <w:rsid w:val="00FB0AE1"/>
    <w:rsid w:val="00FF1D6A"/>
    <w:rsid w:val="00FF2065"/>
    <w:rsid w:val="00FF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7100556-682B-4B1C-87AB-A86DF82A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D06"/>
  </w:style>
  <w:style w:type="paragraph" w:styleId="Nagwek1">
    <w:name w:val="heading 1"/>
    <w:basedOn w:val="Normalny"/>
    <w:next w:val="Normalny"/>
    <w:qFormat/>
    <w:rsid w:val="00CF1D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1D0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1D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1D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1D06"/>
  </w:style>
  <w:style w:type="paragraph" w:styleId="Tekstpodstawowy">
    <w:name w:val="Body Text"/>
    <w:basedOn w:val="Normalny"/>
    <w:rsid w:val="00CF1D06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5</cp:revision>
  <cp:lastPrinted>2016-07-26T08:36:00Z</cp:lastPrinted>
  <dcterms:created xsi:type="dcterms:W3CDTF">2016-07-26T08:17:00Z</dcterms:created>
  <dcterms:modified xsi:type="dcterms:W3CDTF">2016-07-26T12:44:00Z</dcterms:modified>
</cp:coreProperties>
</file>