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D01279">
      <w:pPr>
        <w:spacing w:line="360" w:lineRule="auto"/>
        <w:rPr>
          <w:b/>
          <w:bCs/>
          <w:color w:val="000000"/>
          <w:sz w:val="24"/>
        </w:rPr>
      </w:pPr>
      <w:r w:rsidRPr="00D01279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D01279">
      <w:pPr>
        <w:spacing w:line="360" w:lineRule="auto"/>
        <w:rPr>
          <w:color w:val="000000"/>
          <w:sz w:val="24"/>
        </w:rPr>
      </w:pPr>
      <w:r w:rsidRPr="00D01279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D01279">
        <w:rPr>
          <w:color w:val="000000"/>
          <w:sz w:val="24"/>
        </w:rPr>
        <w:t>69</w:t>
      </w:r>
      <w:r w:rsidR="00C85A89">
        <w:rPr>
          <w:color w:val="000000"/>
          <w:sz w:val="24"/>
        </w:rPr>
        <w:t>,</w:t>
      </w:r>
    </w:p>
    <w:p w:rsidR="00C85A89" w:rsidRDefault="00D01279">
      <w:pPr>
        <w:spacing w:line="360" w:lineRule="auto"/>
        <w:rPr>
          <w:color w:val="000000"/>
          <w:sz w:val="24"/>
        </w:rPr>
      </w:pPr>
      <w:r w:rsidRPr="00D01279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D01279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D01279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D01279" w:rsidRPr="00D01279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D01279" w:rsidRPr="00D01279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D01279" w:rsidRPr="00D01279">
        <w:rPr>
          <w:b/>
          <w:color w:val="000000"/>
          <w:sz w:val="24"/>
        </w:rPr>
        <w:t>Dostawa i montaż mebli laboratoryjnych dla Instytutu Inżynierii Środowiska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D01279" w:rsidTr="009A69FC">
        <w:trPr>
          <w:cantSplit/>
        </w:trPr>
        <w:tc>
          <w:tcPr>
            <w:tcW w:w="9640" w:type="dxa"/>
          </w:tcPr>
          <w:p w:rsidR="00D01279" w:rsidRDefault="00D01279" w:rsidP="00474A5A">
            <w:pPr>
              <w:spacing w:line="360" w:lineRule="auto"/>
              <w:ind w:left="25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D01279">
              <w:rPr>
                <w:sz w:val="24"/>
              </w:rPr>
              <w:t>Dostawa i montaż mebli laboratoryjnych dla Instytutu Inżynierii Środowiska Politechniki Częstochowskiej</w:t>
            </w:r>
          </w:p>
          <w:p w:rsidR="00D01279" w:rsidRDefault="00D01279" w:rsidP="009A69F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01279">
              <w:rPr>
                <w:b/>
                <w:sz w:val="24"/>
              </w:rPr>
              <w:t>DCD HABITAT Sp. z o.o.</w:t>
            </w:r>
          </w:p>
          <w:p w:rsidR="00D01279" w:rsidRDefault="00D01279" w:rsidP="009A69F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01279">
              <w:rPr>
                <w:b/>
                <w:sz w:val="24"/>
              </w:rPr>
              <w:t>62-060</w:t>
            </w:r>
            <w:r>
              <w:rPr>
                <w:b/>
                <w:sz w:val="24"/>
              </w:rPr>
              <w:t xml:space="preserve"> </w:t>
            </w:r>
            <w:r w:rsidRPr="00D01279">
              <w:rPr>
                <w:b/>
                <w:sz w:val="24"/>
              </w:rPr>
              <w:t>Stęszew</w:t>
            </w:r>
          </w:p>
          <w:p w:rsidR="00D01279" w:rsidRDefault="00D01279" w:rsidP="009A69F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01279">
              <w:rPr>
                <w:b/>
                <w:sz w:val="24"/>
              </w:rPr>
              <w:t>Mosińska</w:t>
            </w:r>
            <w:r>
              <w:rPr>
                <w:b/>
                <w:sz w:val="24"/>
              </w:rPr>
              <w:t xml:space="preserve"> </w:t>
            </w:r>
            <w:r w:rsidRPr="00D01279">
              <w:rPr>
                <w:b/>
                <w:sz w:val="24"/>
              </w:rPr>
              <w:t>9</w:t>
            </w:r>
          </w:p>
          <w:p w:rsidR="00D01279" w:rsidRDefault="00D01279" w:rsidP="009A69FC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D01279">
              <w:rPr>
                <w:b/>
                <w:sz w:val="24"/>
              </w:rPr>
              <w:t>37 086.96 zł</w:t>
            </w:r>
          </w:p>
          <w:p w:rsidR="00D01279" w:rsidRPr="00253031" w:rsidRDefault="00D01279" w:rsidP="009A69FC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D01279" w:rsidRDefault="00D01279" w:rsidP="009A69FC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D01279">
              <w:rPr>
                <w:sz w:val="24"/>
              </w:rPr>
              <w:t xml:space="preserve">Wybrana oferta jest ofertą najkorzystniejszą. Oferta ta spełnia wymagania określone w SIWZ </w:t>
            </w:r>
            <w:r w:rsidR="00474A5A">
              <w:rPr>
                <w:sz w:val="24"/>
              </w:rPr>
              <w:br/>
            </w:r>
            <w:r w:rsidRPr="00D01279">
              <w:rPr>
                <w:sz w:val="24"/>
              </w:rPr>
              <w:t xml:space="preserve">i nie podlega odrzuceniu, a w wyniku przeprowadzonej oceny oferta przedmiotowego wykonawcy otrzymała najwyższą liczbę punktów - 99,82 pkt. Cena oferty mieści się </w:t>
            </w:r>
            <w:r w:rsidR="00474A5A">
              <w:rPr>
                <w:sz w:val="24"/>
              </w:rPr>
              <w:br/>
            </w:r>
            <w:r w:rsidRPr="00D01279">
              <w:rPr>
                <w:sz w:val="24"/>
              </w:rPr>
              <w:t>w możliwościach finansowych Zamawiającego.</w:t>
            </w:r>
          </w:p>
        </w:tc>
      </w:tr>
    </w:tbl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  <w:r w:rsidR="00F85208">
        <w:rPr>
          <w:color w:val="000000"/>
          <w:sz w:val="24"/>
          <w:szCs w:val="24"/>
        </w:rPr>
        <w:t>: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89"/>
        <w:gridCol w:w="3260"/>
        <w:gridCol w:w="1418"/>
        <w:gridCol w:w="1984"/>
        <w:gridCol w:w="2127"/>
      </w:tblGrid>
      <w:tr w:rsidR="00474A5A" w:rsidRPr="00C63DA0" w:rsidTr="00F85208">
        <w:tc>
          <w:tcPr>
            <w:tcW w:w="889" w:type="dxa"/>
            <w:shd w:val="clear" w:color="auto" w:fill="auto"/>
            <w:vAlign w:val="center"/>
          </w:tcPr>
          <w:p w:rsidR="00474A5A" w:rsidRPr="00C63DA0" w:rsidRDefault="00474A5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474A5A" w:rsidRPr="00C63DA0" w:rsidRDefault="00474A5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474A5A" w:rsidRPr="00C63DA0" w:rsidRDefault="00474A5A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74A5A" w:rsidRPr="00C63DA0" w:rsidRDefault="00474A5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1279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74A5A" w:rsidRPr="00C63DA0" w:rsidRDefault="00474A5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1279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74A5A" w:rsidRPr="00C63DA0" w:rsidRDefault="00474A5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474A5A" w:rsidRPr="00C63DA0" w:rsidTr="00F85208">
        <w:tc>
          <w:tcPr>
            <w:tcW w:w="889" w:type="dxa"/>
            <w:shd w:val="clear" w:color="auto" w:fill="auto"/>
            <w:vAlign w:val="center"/>
          </w:tcPr>
          <w:p w:rsidR="00474A5A" w:rsidRPr="00C63DA0" w:rsidRDefault="00474A5A" w:rsidP="009A69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127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474A5A" w:rsidRPr="00C63DA0" w:rsidRDefault="00474A5A" w:rsidP="009A69F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01279">
              <w:rPr>
                <w:rFonts w:ascii="Times New Roman" w:hAnsi="Times New Roman" w:cs="Times New Roman"/>
                <w:bCs/>
                <w:sz w:val="18"/>
                <w:szCs w:val="18"/>
              </w:rPr>
              <w:t>DCD HABITAT Sp. z o.o.</w:t>
            </w:r>
          </w:p>
          <w:p w:rsidR="00474A5A" w:rsidRPr="00C63DA0" w:rsidRDefault="00474A5A" w:rsidP="009A69F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01279">
              <w:rPr>
                <w:rFonts w:ascii="Times New Roman" w:hAnsi="Times New Roman" w:cs="Times New Roman"/>
                <w:bCs/>
                <w:sz w:val="18"/>
                <w:szCs w:val="18"/>
              </w:rPr>
              <w:t>Mosińska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01279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74A5A" w:rsidRPr="00C63DA0" w:rsidRDefault="00474A5A" w:rsidP="009A69F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01279">
              <w:rPr>
                <w:rFonts w:ascii="Times New Roman" w:hAnsi="Times New Roman" w:cs="Times New Roman"/>
                <w:bCs/>
                <w:sz w:val="18"/>
                <w:szCs w:val="18"/>
              </w:rPr>
              <w:t>62-060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01279">
              <w:rPr>
                <w:rFonts w:ascii="Times New Roman" w:hAnsi="Times New Roman" w:cs="Times New Roman"/>
                <w:bCs/>
                <w:sz w:val="18"/>
                <w:szCs w:val="18"/>
              </w:rPr>
              <w:t>Stęszew</w:t>
            </w:r>
          </w:p>
          <w:p w:rsidR="00474A5A" w:rsidRPr="00C63DA0" w:rsidRDefault="00474A5A" w:rsidP="009A69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01279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74A5A" w:rsidRPr="00C63DA0" w:rsidRDefault="00474A5A" w:rsidP="009A69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1279">
              <w:rPr>
                <w:rFonts w:ascii="Times New Roman" w:hAnsi="Times New Roman" w:cs="Times New Roman"/>
                <w:sz w:val="18"/>
                <w:szCs w:val="18"/>
              </w:rPr>
              <w:t xml:space="preserve">  94,82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74A5A" w:rsidRPr="00C63DA0" w:rsidRDefault="00474A5A" w:rsidP="009A69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1279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74A5A" w:rsidRPr="00C63DA0" w:rsidRDefault="00474A5A" w:rsidP="009A69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1279">
              <w:rPr>
                <w:rFonts w:ascii="Times New Roman" w:hAnsi="Times New Roman" w:cs="Times New Roman"/>
                <w:sz w:val="18"/>
                <w:szCs w:val="18"/>
              </w:rPr>
              <w:t xml:space="preserve">  99,82</w:t>
            </w:r>
          </w:p>
        </w:tc>
      </w:tr>
      <w:tr w:rsidR="00474A5A" w:rsidRPr="00C63DA0" w:rsidTr="00F85208">
        <w:tc>
          <w:tcPr>
            <w:tcW w:w="889" w:type="dxa"/>
            <w:shd w:val="clear" w:color="auto" w:fill="auto"/>
            <w:vAlign w:val="center"/>
          </w:tcPr>
          <w:p w:rsidR="00474A5A" w:rsidRPr="00C63DA0" w:rsidRDefault="00474A5A" w:rsidP="009A69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127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474A5A" w:rsidRPr="00C63DA0" w:rsidRDefault="00474A5A" w:rsidP="009A69F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01279">
              <w:rPr>
                <w:rFonts w:ascii="Times New Roman" w:hAnsi="Times New Roman" w:cs="Times New Roman"/>
                <w:bCs/>
                <w:sz w:val="18"/>
                <w:szCs w:val="18"/>
              </w:rPr>
              <w:t>MATRIX INFRALAB Sp. z o.o., Sp. k.</w:t>
            </w:r>
          </w:p>
          <w:p w:rsidR="00474A5A" w:rsidRPr="00C63DA0" w:rsidRDefault="00474A5A" w:rsidP="009A69F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01279">
              <w:rPr>
                <w:rFonts w:ascii="Times New Roman" w:hAnsi="Times New Roman" w:cs="Times New Roman"/>
                <w:bCs/>
                <w:sz w:val="18"/>
                <w:szCs w:val="18"/>
              </w:rPr>
              <w:t>Nowopogońska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0127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74A5A" w:rsidRPr="00C63DA0" w:rsidRDefault="00474A5A" w:rsidP="009A69F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01279">
              <w:rPr>
                <w:rFonts w:ascii="Times New Roman" w:hAnsi="Times New Roman" w:cs="Times New Roman"/>
                <w:bCs/>
                <w:sz w:val="18"/>
                <w:szCs w:val="18"/>
              </w:rPr>
              <w:t>41-200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01279">
              <w:rPr>
                <w:rFonts w:ascii="Times New Roman" w:hAnsi="Times New Roman" w:cs="Times New Roman"/>
                <w:bCs/>
                <w:sz w:val="18"/>
                <w:szCs w:val="18"/>
              </w:rPr>
              <w:t>Sosnowiec</w:t>
            </w:r>
          </w:p>
          <w:p w:rsidR="00474A5A" w:rsidRPr="00C63DA0" w:rsidRDefault="00474A5A" w:rsidP="009A69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01279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74A5A" w:rsidRPr="00C63DA0" w:rsidRDefault="00474A5A" w:rsidP="009A69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1279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74A5A" w:rsidRPr="00C63DA0" w:rsidRDefault="00474A5A" w:rsidP="009A69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127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74A5A" w:rsidRPr="00C63DA0" w:rsidRDefault="00474A5A" w:rsidP="009A69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1279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</w:tr>
      <w:tr w:rsidR="00474A5A" w:rsidRPr="00C63DA0" w:rsidTr="00F85208">
        <w:tc>
          <w:tcPr>
            <w:tcW w:w="889" w:type="dxa"/>
            <w:shd w:val="clear" w:color="auto" w:fill="auto"/>
            <w:vAlign w:val="center"/>
          </w:tcPr>
          <w:p w:rsidR="00474A5A" w:rsidRPr="00C63DA0" w:rsidRDefault="00474A5A" w:rsidP="009A69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127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474A5A" w:rsidRPr="00C63DA0" w:rsidRDefault="00474A5A" w:rsidP="009A69F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01279">
              <w:rPr>
                <w:rFonts w:ascii="Times New Roman" w:hAnsi="Times New Roman" w:cs="Times New Roman"/>
                <w:bCs/>
                <w:sz w:val="18"/>
                <w:szCs w:val="18"/>
              </w:rPr>
              <w:t>VWR International Sp. z o.o.</w:t>
            </w:r>
          </w:p>
          <w:p w:rsidR="00474A5A" w:rsidRPr="00C63DA0" w:rsidRDefault="00474A5A" w:rsidP="009A69F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01279">
              <w:rPr>
                <w:rFonts w:ascii="Times New Roman" w:hAnsi="Times New Roman" w:cs="Times New Roman"/>
                <w:bCs/>
                <w:sz w:val="18"/>
                <w:szCs w:val="18"/>
              </w:rPr>
              <w:t>Limbowa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01279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74A5A" w:rsidRPr="00C63DA0" w:rsidRDefault="00474A5A" w:rsidP="009A69F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01279">
              <w:rPr>
                <w:rFonts w:ascii="Times New Roman" w:hAnsi="Times New Roman" w:cs="Times New Roman"/>
                <w:bCs/>
                <w:sz w:val="18"/>
                <w:szCs w:val="18"/>
              </w:rPr>
              <w:t>80-175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01279">
              <w:rPr>
                <w:rFonts w:ascii="Times New Roman" w:hAnsi="Times New Roman" w:cs="Times New Roman"/>
                <w:bCs/>
                <w:sz w:val="18"/>
                <w:szCs w:val="18"/>
              </w:rPr>
              <w:t>Gdańsk</w:t>
            </w:r>
          </w:p>
          <w:p w:rsidR="00474A5A" w:rsidRPr="00C63DA0" w:rsidRDefault="00474A5A" w:rsidP="009A69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0127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74A5A" w:rsidRPr="00C63DA0" w:rsidRDefault="00474A5A" w:rsidP="009A69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1279">
              <w:rPr>
                <w:rFonts w:ascii="Times New Roman" w:hAnsi="Times New Roman" w:cs="Times New Roman"/>
                <w:sz w:val="18"/>
                <w:szCs w:val="18"/>
              </w:rPr>
              <w:t xml:space="preserve">  80,09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74A5A" w:rsidRPr="00C63DA0" w:rsidRDefault="00474A5A" w:rsidP="009A69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127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74A5A" w:rsidRPr="00C63DA0" w:rsidRDefault="00474A5A" w:rsidP="009A69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1279">
              <w:rPr>
                <w:rFonts w:ascii="Times New Roman" w:hAnsi="Times New Roman" w:cs="Times New Roman"/>
                <w:sz w:val="18"/>
                <w:szCs w:val="18"/>
              </w:rPr>
              <w:t xml:space="preserve">  80,09</w:t>
            </w:r>
          </w:p>
        </w:tc>
      </w:tr>
      <w:tr w:rsidR="00474A5A" w:rsidRPr="00C63DA0" w:rsidTr="00F85208">
        <w:tc>
          <w:tcPr>
            <w:tcW w:w="889" w:type="dxa"/>
            <w:shd w:val="clear" w:color="auto" w:fill="auto"/>
            <w:vAlign w:val="center"/>
          </w:tcPr>
          <w:p w:rsidR="00474A5A" w:rsidRPr="00C63DA0" w:rsidRDefault="00474A5A" w:rsidP="009A69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127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474A5A" w:rsidRPr="00C63DA0" w:rsidRDefault="00474A5A" w:rsidP="009A69F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01279">
              <w:rPr>
                <w:rFonts w:ascii="Times New Roman" w:hAnsi="Times New Roman" w:cs="Times New Roman"/>
                <w:bCs/>
                <w:sz w:val="18"/>
                <w:szCs w:val="18"/>
              </w:rPr>
              <w:t>TAWO Tadeusz Flieger</w:t>
            </w:r>
          </w:p>
          <w:p w:rsidR="00474A5A" w:rsidRPr="00C63DA0" w:rsidRDefault="00474A5A" w:rsidP="009A69F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01279">
              <w:rPr>
                <w:rFonts w:ascii="Times New Roman" w:hAnsi="Times New Roman" w:cs="Times New Roman"/>
                <w:bCs/>
                <w:sz w:val="18"/>
                <w:szCs w:val="18"/>
              </w:rPr>
              <w:t>Grochowska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01279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74A5A" w:rsidRPr="00C63DA0" w:rsidRDefault="00474A5A" w:rsidP="009A69F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01279">
              <w:rPr>
                <w:rFonts w:ascii="Times New Roman" w:hAnsi="Times New Roman" w:cs="Times New Roman"/>
                <w:bCs/>
                <w:sz w:val="18"/>
                <w:szCs w:val="18"/>
              </w:rPr>
              <w:t>60-277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01279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474A5A" w:rsidRPr="00C63DA0" w:rsidRDefault="00474A5A" w:rsidP="009A69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01279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74A5A" w:rsidRPr="00C63DA0" w:rsidRDefault="00474A5A" w:rsidP="009A69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127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74A5A" w:rsidRPr="00C63DA0" w:rsidRDefault="00474A5A" w:rsidP="009A69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127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74A5A" w:rsidRPr="00C63DA0" w:rsidRDefault="00474A5A" w:rsidP="009A69F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127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F85208" w:rsidRDefault="00F85208">
      <w:pPr>
        <w:pStyle w:val="Nagwek"/>
        <w:tabs>
          <w:tab w:val="clear" w:pos="4536"/>
        </w:tabs>
        <w:jc w:val="both"/>
        <w:rPr>
          <w:sz w:val="24"/>
        </w:rPr>
      </w:pPr>
    </w:p>
    <w:p w:rsidR="00C85A89" w:rsidRPr="00023D22" w:rsidRDefault="00D01279" w:rsidP="00023D22">
      <w:pPr>
        <w:pStyle w:val="Nagwek"/>
        <w:tabs>
          <w:tab w:val="clear" w:pos="4536"/>
        </w:tabs>
        <w:jc w:val="both"/>
        <w:rPr>
          <w:sz w:val="24"/>
        </w:rPr>
      </w:pPr>
      <w:r w:rsidRPr="00D01279">
        <w:rPr>
          <w:sz w:val="24"/>
        </w:rPr>
        <w:t>Częstochowa</w:t>
      </w:r>
      <w:r w:rsidR="00F85208">
        <w:rPr>
          <w:sz w:val="24"/>
        </w:rPr>
        <w:t>,</w:t>
      </w:r>
      <w:r w:rsidR="00C85A89">
        <w:rPr>
          <w:sz w:val="24"/>
        </w:rPr>
        <w:t xml:space="preserve"> dnia: </w:t>
      </w:r>
      <w:r w:rsidR="00F85208">
        <w:rPr>
          <w:sz w:val="24"/>
        </w:rPr>
        <w:t>2016-07-21</w:t>
      </w:r>
    </w:p>
    <w:sectPr w:rsidR="00C85A89" w:rsidRPr="00023D22" w:rsidSect="00DF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3358" w:rsidRDefault="00F83358">
      <w:r>
        <w:separator/>
      </w:r>
    </w:p>
  </w:endnote>
  <w:endnote w:type="continuationSeparator" w:id="0">
    <w:p w:rsidR="00F83358" w:rsidRDefault="00F833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279" w:rsidRDefault="00D0127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CA3746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CA3746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CA3746">
      <w:rPr>
        <w:rStyle w:val="Numerstrony"/>
        <w:rFonts w:ascii="Arial" w:hAnsi="Arial" w:cs="Arial"/>
        <w:sz w:val="18"/>
        <w:szCs w:val="18"/>
      </w:rPr>
      <w:fldChar w:fldCharType="separate"/>
    </w:r>
    <w:r w:rsidR="009E5071">
      <w:rPr>
        <w:rStyle w:val="Numerstrony"/>
        <w:rFonts w:ascii="Arial" w:hAnsi="Arial" w:cs="Arial"/>
        <w:noProof/>
        <w:sz w:val="18"/>
        <w:szCs w:val="18"/>
      </w:rPr>
      <w:t>1</w:t>
    </w:r>
    <w:r w:rsidR="00CA3746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CA3746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CA3746">
      <w:rPr>
        <w:rStyle w:val="Numerstrony"/>
        <w:rFonts w:ascii="Arial" w:hAnsi="Arial" w:cs="Arial"/>
        <w:sz w:val="18"/>
        <w:szCs w:val="18"/>
      </w:rPr>
      <w:fldChar w:fldCharType="separate"/>
    </w:r>
    <w:r w:rsidR="009E5071">
      <w:rPr>
        <w:rStyle w:val="Numerstrony"/>
        <w:rFonts w:ascii="Arial" w:hAnsi="Arial" w:cs="Arial"/>
        <w:noProof/>
        <w:sz w:val="18"/>
        <w:szCs w:val="18"/>
      </w:rPr>
      <w:t>1</w:t>
    </w:r>
    <w:r w:rsidR="00CA3746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279" w:rsidRDefault="00D0127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3358" w:rsidRDefault="00F83358">
      <w:r>
        <w:separator/>
      </w:r>
    </w:p>
  </w:footnote>
  <w:footnote w:type="continuationSeparator" w:id="0">
    <w:p w:rsidR="00F83358" w:rsidRDefault="00F833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279" w:rsidRDefault="00D0127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279" w:rsidRDefault="00D0127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279" w:rsidRDefault="00D0127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1279"/>
    <w:rsid w:val="00023D22"/>
    <w:rsid w:val="00140696"/>
    <w:rsid w:val="00253031"/>
    <w:rsid w:val="00377700"/>
    <w:rsid w:val="00474A5A"/>
    <w:rsid w:val="005C147E"/>
    <w:rsid w:val="007118AF"/>
    <w:rsid w:val="007124E4"/>
    <w:rsid w:val="00745012"/>
    <w:rsid w:val="0087722C"/>
    <w:rsid w:val="00987E41"/>
    <w:rsid w:val="009E5071"/>
    <w:rsid w:val="00C63DA0"/>
    <w:rsid w:val="00C85A89"/>
    <w:rsid w:val="00CA3746"/>
    <w:rsid w:val="00D01279"/>
    <w:rsid w:val="00D5444F"/>
    <w:rsid w:val="00D801EF"/>
    <w:rsid w:val="00DC4426"/>
    <w:rsid w:val="00DF5EDB"/>
    <w:rsid w:val="00F26135"/>
    <w:rsid w:val="00F83358"/>
    <w:rsid w:val="00F84169"/>
    <w:rsid w:val="00F852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F5E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DF5EDB"/>
    <w:rPr>
      <w:rFonts w:ascii="Arial" w:hAnsi="Arial"/>
    </w:rPr>
  </w:style>
  <w:style w:type="paragraph" w:styleId="Nagwek">
    <w:name w:val="header"/>
    <w:basedOn w:val="Normalny"/>
    <w:rsid w:val="00DF5ED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F5ED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F5EDB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183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agata.walczak</dc:creator>
  <cp:keywords/>
  <cp:lastModifiedBy>agata.walczak</cp:lastModifiedBy>
  <cp:revision>2</cp:revision>
  <cp:lastPrinted>2016-07-21T06:32:00Z</cp:lastPrinted>
  <dcterms:created xsi:type="dcterms:W3CDTF">2016-07-21T06:33:00Z</dcterms:created>
  <dcterms:modified xsi:type="dcterms:W3CDTF">2016-07-21T06:33:00Z</dcterms:modified>
</cp:coreProperties>
</file>