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37926" w:rsidRPr="00537926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37926" w:rsidRPr="00537926">
        <w:rPr>
          <w:sz w:val="24"/>
          <w:szCs w:val="24"/>
        </w:rPr>
        <w:t>ZP/RB-13/16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37926" w:rsidRPr="00537926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537926" w:rsidP="00E001EA">
      <w:pPr>
        <w:jc w:val="both"/>
        <w:rPr>
          <w:sz w:val="24"/>
          <w:szCs w:val="24"/>
        </w:rPr>
      </w:pPr>
      <w:r w:rsidRPr="00537926">
        <w:rPr>
          <w:b/>
          <w:sz w:val="24"/>
          <w:szCs w:val="24"/>
        </w:rPr>
        <w:t>Budowa szybu dźwigowego dla obiektu Wydziału Budownictwa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lastRenderedPageBreak/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03B" w:rsidRDefault="00FE103B">
      <w:r>
        <w:separator/>
      </w:r>
    </w:p>
  </w:endnote>
  <w:endnote w:type="continuationSeparator" w:id="0">
    <w:p w:rsidR="00FE103B" w:rsidRDefault="00FE1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3792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3792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10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03B" w:rsidRDefault="00FE103B">
      <w:r>
        <w:separator/>
      </w:r>
    </w:p>
  </w:footnote>
  <w:footnote w:type="continuationSeparator" w:id="0">
    <w:p w:rsidR="00FE103B" w:rsidRDefault="00FE1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926" w:rsidRDefault="005379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926" w:rsidRDefault="005379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03B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926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  <w:rsid w:val="00FE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C274A-2E6D-4B57-96DE-5C57D2AD0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2016-07-14T11:12:00Z</dcterms:created>
  <dcterms:modified xsi:type="dcterms:W3CDTF">2016-07-14T11:12:00Z</dcterms:modified>
</cp:coreProperties>
</file>