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="00A3422E" w:rsidRPr="00A3422E">
        <w:rPr>
          <w:rFonts w:ascii="Tahoma" w:hAnsi="Tahoma" w:cs="Tahoma"/>
          <w:bCs/>
          <w:snapToGrid w:val="0"/>
          <w:sz w:val="18"/>
          <w:szCs w:val="18"/>
        </w:rPr>
        <w:t>Budowa szybu dźwigowego dla obiektu Wydziału Budownictwa Politechniki Częstochowskiej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A3422E">
        <w:rPr>
          <w:rFonts w:ascii="Tahoma" w:hAnsi="Tahoma" w:cs="Tahoma"/>
          <w:bCs/>
          <w:sz w:val="18"/>
          <w:szCs w:val="18"/>
        </w:rPr>
        <w:t>13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831321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A3422E">
        <w:rPr>
          <w:rFonts w:ascii="Tahoma" w:hAnsi="Tahoma" w:cs="Tahoma"/>
          <w:sz w:val="18"/>
          <w:szCs w:val="18"/>
        </w:rPr>
        <w:t>1</w:t>
      </w:r>
      <w:r w:rsidR="00C443B7">
        <w:rPr>
          <w:rFonts w:ascii="Tahoma" w:hAnsi="Tahoma" w:cs="Tahoma"/>
          <w:sz w:val="18"/>
          <w:szCs w:val="18"/>
        </w:rPr>
        <w:t>2</w:t>
      </w:r>
      <w:r w:rsidR="00A3422E">
        <w:rPr>
          <w:rFonts w:ascii="Tahoma" w:hAnsi="Tahoma" w:cs="Tahoma"/>
          <w:sz w:val="18"/>
          <w:szCs w:val="18"/>
        </w:rPr>
        <w:t xml:space="preserve"> 0</w:t>
      </w:r>
      <w:bookmarkStart w:id="0" w:name="_GoBack"/>
      <w:bookmarkEnd w:id="0"/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C23" w:rsidRDefault="00003C23">
      <w:r>
        <w:separator/>
      </w:r>
    </w:p>
  </w:endnote>
  <w:endnote w:type="continuationSeparator" w:id="0">
    <w:p w:rsidR="00003C23" w:rsidRDefault="0000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3422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3422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3422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A342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342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C23" w:rsidRDefault="00003C23">
      <w:r>
        <w:separator/>
      </w:r>
    </w:p>
  </w:footnote>
  <w:footnote w:type="continuationSeparator" w:id="0">
    <w:p w:rsidR="00003C23" w:rsidRDefault="00003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342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A3422E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342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1321"/>
    <w:rsid w:val="008345DF"/>
    <w:rsid w:val="0085642B"/>
    <w:rsid w:val="008575B1"/>
    <w:rsid w:val="00861E84"/>
    <w:rsid w:val="008C1D7F"/>
    <w:rsid w:val="008E5E68"/>
    <w:rsid w:val="00945C52"/>
    <w:rsid w:val="009A0DF9"/>
    <w:rsid w:val="00A13A9E"/>
    <w:rsid w:val="00A3422E"/>
    <w:rsid w:val="00A44049"/>
    <w:rsid w:val="00AA77F0"/>
    <w:rsid w:val="00BC673E"/>
    <w:rsid w:val="00BE181A"/>
    <w:rsid w:val="00C443B7"/>
    <w:rsid w:val="00C71692"/>
    <w:rsid w:val="00CF4EC7"/>
    <w:rsid w:val="00CF62A6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475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2016-07-14T11:13:00Z</dcterms:created>
  <dcterms:modified xsi:type="dcterms:W3CDTF">2016-07-14T11:13:00Z</dcterms:modified>
</cp:coreProperties>
</file>