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36248" w:rsidRPr="00A36248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6248" w:rsidRPr="00A36248">
        <w:rPr>
          <w:b/>
          <w:sz w:val="24"/>
        </w:rPr>
        <w:t>ZP/RB-13/16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6248" w:rsidRPr="00A36248">
        <w:rPr>
          <w:b/>
        </w:rPr>
        <w:t>przetarg nieograniczony</w:t>
      </w:r>
      <w:r w:rsidR="00753DC1">
        <w:t xml:space="preserve"> na:</w:t>
      </w:r>
    </w:p>
    <w:p w:rsidR="0000184A" w:rsidRDefault="00A3624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6248">
        <w:rPr>
          <w:b/>
          <w:sz w:val="24"/>
          <w:szCs w:val="24"/>
        </w:rPr>
        <w:t>Budowa szybu dźwigowego dla obiektu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6248" w:rsidRPr="00A3624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6248" w:rsidRPr="00A36248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36248" w:rsidRPr="00A36248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474" w:rsidRDefault="00EA2474">
      <w:r>
        <w:separator/>
      </w:r>
    </w:p>
  </w:endnote>
  <w:endnote w:type="continuationSeparator" w:id="0">
    <w:p w:rsidR="00EA2474" w:rsidRDefault="00EA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6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248" w:rsidRDefault="00A362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474" w:rsidRDefault="00EA2474">
      <w:r>
        <w:separator/>
      </w:r>
    </w:p>
  </w:footnote>
  <w:footnote w:type="continuationSeparator" w:id="0">
    <w:p w:rsidR="00EA2474" w:rsidRDefault="00EA247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248" w:rsidRDefault="00A362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248" w:rsidRDefault="00A3624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248" w:rsidRDefault="00A362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47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6248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A247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D5B44-BE70-4FC1-BBA1-06EA3BFD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2016-07-14T11:12:00Z</dcterms:created>
  <dcterms:modified xsi:type="dcterms:W3CDTF">2016-07-14T11:12:00Z</dcterms:modified>
</cp:coreProperties>
</file>