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97335" w:rsidRPr="00A9733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97335" w:rsidRPr="00A9733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97335" w:rsidP="009A21D7">
      <w:pPr>
        <w:pStyle w:val="Tekstpodstawowywcity"/>
        <w:spacing w:line="360" w:lineRule="auto"/>
        <w:ind w:firstLine="0"/>
      </w:pPr>
      <w:r w:rsidRPr="00A97335">
        <w:rPr>
          <w:b/>
        </w:rPr>
        <w:t>Budowa szybu dźwigowego dla obiektu Wydziału Budownictwa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97335" w:rsidRPr="00A97335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97335" w:rsidRPr="00A97335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97335" w:rsidRPr="00A97335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97335" w:rsidRPr="00A97335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BEC" w:rsidRDefault="009C2BEC">
      <w:r>
        <w:separator/>
      </w:r>
    </w:p>
  </w:endnote>
  <w:endnote w:type="continuationSeparator" w:id="0">
    <w:p w:rsidR="009C2BEC" w:rsidRDefault="009C2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33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33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35" w:rsidRDefault="00A973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BEC" w:rsidRDefault="009C2BEC">
      <w:r>
        <w:separator/>
      </w:r>
    </w:p>
  </w:footnote>
  <w:footnote w:type="continuationSeparator" w:id="0">
    <w:p w:rsidR="009C2BEC" w:rsidRDefault="009C2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35" w:rsidRDefault="00A973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35" w:rsidRDefault="00A973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35" w:rsidRDefault="00A973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BE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C2BEC"/>
    <w:rsid w:val="00A24942"/>
    <w:rsid w:val="00A46EFE"/>
    <w:rsid w:val="00A807A7"/>
    <w:rsid w:val="00A97335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934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2016-07-14T11:12:00Z</dcterms:created>
  <dcterms:modified xsi:type="dcterms:W3CDTF">2016-07-14T11:12:00Z</dcterms:modified>
</cp:coreProperties>
</file>