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F46B1" w:rsidRPr="002F46B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F46B1" w:rsidRPr="002F46B1">
        <w:rPr>
          <w:b/>
          <w:sz w:val="24"/>
        </w:rPr>
        <w:t>ZP/RB-14/16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F46B1" w:rsidRPr="002F46B1">
        <w:rPr>
          <w:b/>
        </w:rPr>
        <w:t>przetarg nieograniczony</w:t>
      </w:r>
      <w:r w:rsidR="00753DC1">
        <w:t xml:space="preserve"> na:</w:t>
      </w:r>
    </w:p>
    <w:p w:rsidR="0000184A" w:rsidRDefault="002F46B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F46B1">
        <w:rPr>
          <w:b/>
          <w:sz w:val="24"/>
          <w:szCs w:val="24"/>
        </w:rPr>
        <w:t>Remont szatni, sanitariatów w Studium Wychowania Fizycznego i Sportu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F46B1" w:rsidRPr="002F46B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F46B1" w:rsidRPr="002F46B1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F46B1" w:rsidRPr="002F46B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367" w:rsidRDefault="00A66367">
      <w:r>
        <w:separator/>
      </w:r>
    </w:p>
  </w:endnote>
  <w:endnote w:type="continuationSeparator" w:id="0">
    <w:p w:rsidR="00A66367" w:rsidRDefault="00A6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46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46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6B1" w:rsidRDefault="002F46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367" w:rsidRDefault="00A66367">
      <w:r>
        <w:separator/>
      </w:r>
    </w:p>
  </w:footnote>
  <w:footnote w:type="continuationSeparator" w:id="0">
    <w:p w:rsidR="00A66367" w:rsidRDefault="00A6636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6B1" w:rsidRDefault="002F46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6B1" w:rsidRDefault="002F46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6B1" w:rsidRDefault="002F46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36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46B1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6367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206E7-CAD4-4EF0-B9D6-AF432FF7E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2016-07-14T12:36:00Z</dcterms:created>
  <dcterms:modified xsi:type="dcterms:W3CDTF">2016-07-14T12:36:00Z</dcterms:modified>
</cp:coreProperties>
</file>