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D631C" w:rsidRPr="003D631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D631C" w:rsidRPr="003D631C">
        <w:rPr>
          <w:rFonts w:ascii="Times New Roman" w:eastAsia="Times New Roman" w:hAnsi="Times New Roman"/>
          <w:b/>
          <w:sz w:val="24"/>
          <w:szCs w:val="20"/>
          <w:lang w:eastAsia="pl-PL"/>
        </w:rPr>
        <w:t>ZP/RB-12/16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D631C" w:rsidRPr="003D631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D631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D631C">
        <w:rPr>
          <w:rFonts w:ascii="Times New Roman" w:eastAsia="Times New Roman" w:hAnsi="Times New Roman"/>
          <w:b/>
          <w:sz w:val="24"/>
          <w:szCs w:val="24"/>
          <w:lang w:eastAsia="pl-PL"/>
        </w:rPr>
        <w:t>Wymiana drzwi w Akademickim Centrum Kultury i Sportu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6E7" w:rsidRDefault="000966E7" w:rsidP="00025386">
      <w:pPr>
        <w:spacing w:after="0" w:line="240" w:lineRule="auto"/>
      </w:pPr>
      <w:r>
        <w:separator/>
      </w:r>
    </w:p>
  </w:endnote>
  <w:endnote w:type="continuationSeparator" w:id="0">
    <w:p w:rsidR="000966E7" w:rsidRDefault="000966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1C" w:rsidRDefault="003D63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63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63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1C" w:rsidRDefault="003D63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6E7" w:rsidRDefault="000966E7" w:rsidP="00025386">
      <w:pPr>
        <w:spacing w:after="0" w:line="240" w:lineRule="auto"/>
      </w:pPr>
      <w:r>
        <w:separator/>
      </w:r>
    </w:p>
  </w:footnote>
  <w:footnote w:type="continuationSeparator" w:id="0">
    <w:p w:rsidR="000966E7" w:rsidRDefault="000966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1C" w:rsidRDefault="003D63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1C" w:rsidRDefault="003D63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1C" w:rsidRDefault="003D63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6E7"/>
    <w:rsid w:val="00025386"/>
    <w:rsid w:val="000966E7"/>
    <w:rsid w:val="001C2314"/>
    <w:rsid w:val="003D631C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2016-07-14T10:36:00Z</dcterms:created>
  <dcterms:modified xsi:type="dcterms:W3CDTF">2016-07-14T10:36:00Z</dcterms:modified>
</cp:coreProperties>
</file>