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8094F" w:rsidRPr="0008094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8094F" w:rsidRPr="0008094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8094F" w:rsidP="009A21D7">
      <w:pPr>
        <w:pStyle w:val="Tekstpodstawowywcity"/>
        <w:spacing w:line="360" w:lineRule="auto"/>
        <w:ind w:firstLine="0"/>
      </w:pPr>
      <w:r w:rsidRPr="0008094F">
        <w:rPr>
          <w:b/>
        </w:rPr>
        <w:t>Wymiana drzwi w Akademickim Centrum Kultury i Sportu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8094F" w:rsidRPr="0008094F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8094F" w:rsidRPr="0008094F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8094F" w:rsidRPr="0008094F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8094F" w:rsidRPr="0008094F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31D" w:rsidRDefault="00D6331D">
      <w:r>
        <w:separator/>
      </w:r>
    </w:p>
  </w:endnote>
  <w:endnote w:type="continuationSeparator" w:id="0">
    <w:p w:rsidR="00D6331D" w:rsidRDefault="00D6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94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94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94F" w:rsidRDefault="000809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31D" w:rsidRDefault="00D6331D">
      <w:r>
        <w:separator/>
      </w:r>
    </w:p>
  </w:footnote>
  <w:footnote w:type="continuationSeparator" w:id="0">
    <w:p w:rsidR="00D6331D" w:rsidRDefault="00D63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94F" w:rsidRDefault="000809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94F" w:rsidRDefault="000809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94F" w:rsidRDefault="000809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331D"/>
    <w:rsid w:val="00002F64"/>
    <w:rsid w:val="0008094F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6331D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933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2016-07-14T10:35:00Z</dcterms:created>
  <dcterms:modified xsi:type="dcterms:W3CDTF">2016-07-14T10:35:00Z</dcterms:modified>
</cp:coreProperties>
</file>