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D1BC4" w:rsidRPr="008D1BC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D1BC4" w:rsidRPr="008D1BC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D1BC4" w:rsidP="009A21D7">
      <w:pPr>
        <w:pStyle w:val="Tekstpodstawowywcity"/>
        <w:spacing w:line="360" w:lineRule="auto"/>
        <w:ind w:firstLine="0"/>
      </w:pPr>
      <w:r w:rsidRPr="008D1BC4">
        <w:rPr>
          <w:b/>
        </w:rPr>
        <w:t>Remont sekretariatu Instytutu Inżynierii Środowiska Wydziału Infrastruktury i Środowiska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D1BC4" w:rsidRPr="008D1BC4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D1BC4" w:rsidRPr="008D1BC4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D1BC4" w:rsidRPr="008D1BC4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D1BC4" w:rsidRPr="008D1BC4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C37" w:rsidRDefault="007E0C37">
      <w:r>
        <w:separator/>
      </w:r>
    </w:p>
  </w:endnote>
  <w:endnote w:type="continuationSeparator" w:id="0">
    <w:p w:rsidR="007E0C37" w:rsidRDefault="007E0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1BC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1BC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C4" w:rsidRDefault="008D1B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C37" w:rsidRDefault="007E0C37">
      <w:r>
        <w:separator/>
      </w:r>
    </w:p>
  </w:footnote>
  <w:footnote w:type="continuationSeparator" w:id="0">
    <w:p w:rsidR="007E0C37" w:rsidRDefault="007E0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C4" w:rsidRDefault="008D1B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C4" w:rsidRDefault="008D1B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C4" w:rsidRDefault="008D1B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C3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7E0C37"/>
    <w:rsid w:val="00822129"/>
    <w:rsid w:val="008460DE"/>
    <w:rsid w:val="00882E9F"/>
    <w:rsid w:val="008D1BC4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2016-07-15T07:08:00Z</dcterms:created>
  <dcterms:modified xsi:type="dcterms:W3CDTF">2016-07-15T07:08:00Z</dcterms:modified>
</cp:coreProperties>
</file>