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C2F11">
      <w:pPr>
        <w:spacing w:line="360" w:lineRule="auto"/>
        <w:rPr>
          <w:b/>
          <w:bCs/>
          <w:color w:val="000000"/>
          <w:sz w:val="24"/>
        </w:rPr>
      </w:pPr>
      <w:r w:rsidRPr="00EC2F1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C2F11">
      <w:pPr>
        <w:spacing w:line="360" w:lineRule="auto"/>
        <w:rPr>
          <w:color w:val="000000"/>
          <w:sz w:val="24"/>
        </w:rPr>
      </w:pPr>
      <w:r w:rsidRPr="00EC2F1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C2F1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C2F11">
      <w:pPr>
        <w:spacing w:line="360" w:lineRule="auto"/>
        <w:rPr>
          <w:color w:val="000000"/>
          <w:sz w:val="24"/>
        </w:rPr>
      </w:pPr>
      <w:r w:rsidRPr="00EC2F1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C2F1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C2F1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C2F11" w:rsidRPr="00EC2F1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C2F11" w:rsidRPr="00EC2F1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C2F11" w:rsidRPr="00EC2F11">
        <w:rPr>
          <w:b/>
          <w:color w:val="000000"/>
          <w:sz w:val="24"/>
        </w:rPr>
        <w:t>Remont korytarza, sanitariatów, klatki schodowej oraz pokoi pracowniczych w budynkach przy ul. Brzeźnickiej 60A Wydziału Infrastruktury  i Środowiska.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C2F11" w:rsidTr="009B034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C2F11" w:rsidRDefault="00EC2F11" w:rsidP="009B03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2F11">
              <w:rPr>
                <w:b/>
                <w:sz w:val="24"/>
              </w:rPr>
              <w:t>Przedsi</w:t>
            </w:r>
            <w:r w:rsidR="00117495">
              <w:rPr>
                <w:b/>
                <w:sz w:val="24"/>
              </w:rPr>
              <w:t>ę</w:t>
            </w:r>
            <w:r w:rsidRPr="00EC2F11">
              <w:rPr>
                <w:b/>
                <w:sz w:val="24"/>
              </w:rPr>
              <w:t>biorstwo Handlowo- Usługowe TEAM-BAU</w:t>
            </w:r>
          </w:p>
          <w:p w:rsidR="00EC2F11" w:rsidRDefault="00EC2F11" w:rsidP="009B034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2F11">
              <w:rPr>
                <w:b/>
                <w:sz w:val="24"/>
              </w:rPr>
              <w:t>97-500</w:t>
            </w:r>
            <w:r>
              <w:rPr>
                <w:b/>
                <w:sz w:val="24"/>
              </w:rPr>
              <w:t xml:space="preserve"> </w:t>
            </w:r>
            <w:r w:rsidRPr="00EC2F11">
              <w:rPr>
                <w:b/>
                <w:sz w:val="24"/>
              </w:rPr>
              <w:t>Radomsko</w:t>
            </w:r>
            <w:r w:rsidR="00117495">
              <w:rPr>
                <w:b/>
                <w:sz w:val="24"/>
              </w:rPr>
              <w:t xml:space="preserve">, ul. </w:t>
            </w:r>
            <w:proofErr w:type="spellStart"/>
            <w:r w:rsidRPr="00EC2F11">
              <w:rPr>
                <w:b/>
                <w:sz w:val="24"/>
              </w:rPr>
              <w:t>Sanicka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EC2F11">
              <w:rPr>
                <w:b/>
                <w:sz w:val="24"/>
              </w:rPr>
              <w:t>169</w:t>
            </w:r>
          </w:p>
          <w:p w:rsidR="00EC2F11" w:rsidRDefault="00EC2F11" w:rsidP="009B034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C2F11">
              <w:rPr>
                <w:b/>
                <w:sz w:val="24"/>
              </w:rPr>
              <w:t>101 139.69 zł</w:t>
            </w:r>
          </w:p>
          <w:p w:rsidR="00EC2F11" w:rsidRPr="00253031" w:rsidRDefault="00EC2F11" w:rsidP="009B034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C2F11" w:rsidRDefault="00EC2F11" w:rsidP="009B034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C2F11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- 95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C2F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EC2F1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C2F11" w:rsidRPr="00C63DA0" w:rsidTr="009B034D">
        <w:tc>
          <w:tcPr>
            <w:tcW w:w="540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C2F11" w:rsidRPr="00C63DA0" w:rsidRDefault="00117495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Przedsię</w:t>
            </w:r>
            <w:r w:rsidR="00EC2F11"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biorstwo Handlowo- Usługowe TEAM-BAU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Sanicka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169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97-500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Radomsko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EC2F11" w:rsidRPr="00C63DA0" w:rsidTr="009B034D">
        <w:tc>
          <w:tcPr>
            <w:tcW w:w="540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Handel, Usługi Budowlane Sitkiewicz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Drzewna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55B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42-280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61,67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71,67</w:t>
            </w:r>
          </w:p>
        </w:tc>
      </w:tr>
      <w:tr w:rsidR="00EC2F11" w:rsidRPr="00C63DA0" w:rsidTr="009B034D">
        <w:tc>
          <w:tcPr>
            <w:tcW w:w="540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68,59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68,59</w:t>
            </w:r>
          </w:p>
        </w:tc>
      </w:tr>
      <w:tr w:rsidR="00EC2F11" w:rsidRPr="00C63DA0" w:rsidTr="009B034D">
        <w:tc>
          <w:tcPr>
            <w:tcW w:w="540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INFOPOL GAZ Marlena Handel - Szczerba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Fabryczna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41-909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C2F1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57,62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EC2F11" w:rsidRPr="00C63DA0" w:rsidRDefault="00EC2F11" w:rsidP="009B03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2F11">
              <w:rPr>
                <w:rFonts w:ascii="Times New Roman" w:hAnsi="Times New Roman" w:cs="Times New Roman"/>
                <w:sz w:val="18"/>
                <w:szCs w:val="18"/>
              </w:rPr>
              <w:t xml:space="preserve">  57,62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C2F11" w:rsidP="00117495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EC2F1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C2F11">
        <w:rPr>
          <w:sz w:val="24"/>
        </w:rPr>
        <w:t>2016-07-15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06D" w:rsidRDefault="00D9006D">
      <w:r>
        <w:separator/>
      </w:r>
    </w:p>
  </w:endnote>
  <w:endnote w:type="continuationSeparator" w:id="0">
    <w:p w:rsidR="00D9006D" w:rsidRDefault="00D90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F11" w:rsidRDefault="00EC2F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1749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1749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F11" w:rsidRDefault="00EC2F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06D" w:rsidRDefault="00D9006D">
      <w:r>
        <w:separator/>
      </w:r>
    </w:p>
  </w:footnote>
  <w:footnote w:type="continuationSeparator" w:id="0">
    <w:p w:rsidR="00D9006D" w:rsidRDefault="00D90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F11" w:rsidRDefault="00EC2F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F11" w:rsidRDefault="00EC2F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F11" w:rsidRDefault="00EC2F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006D"/>
    <w:rsid w:val="00117495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D9006D"/>
    <w:rsid w:val="00EC2F11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2016-07-15T10:29:00Z</dcterms:created>
  <dcterms:modified xsi:type="dcterms:W3CDTF">2016-07-15T10:29:00Z</dcterms:modified>
</cp:coreProperties>
</file>