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F03DDB">
      <w:pPr>
        <w:spacing w:line="360" w:lineRule="auto"/>
        <w:rPr>
          <w:b/>
          <w:bCs/>
          <w:color w:val="000000"/>
          <w:sz w:val="24"/>
        </w:rPr>
      </w:pPr>
      <w:r w:rsidRPr="00F03DDB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F03DDB">
      <w:pPr>
        <w:spacing w:line="360" w:lineRule="auto"/>
        <w:rPr>
          <w:color w:val="000000"/>
          <w:sz w:val="24"/>
        </w:rPr>
      </w:pPr>
      <w:r w:rsidRPr="00F03DDB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F03DDB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F03DDB">
      <w:pPr>
        <w:spacing w:line="360" w:lineRule="auto"/>
        <w:rPr>
          <w:color w:val="000000"/>
          <w:sz w:val="24"/>
        </w:rPr>
      </w:pPr>
      <w:r w:rsidRPr="00F03DDB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F03DDB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F03DDB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03DDB" w:rsidRPr="00F03DD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03DDB" w:rsidRPr="00F03DD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03DDB" w:rsidRPr="00F03DDB">
        <w:rPr>
          <w:b/>
          <w:color w:val="000000"/>
          <w:sz w:val="24"/>
        </w:rPr>
        <w:t>Usługa drukarska dla jednostek organizacyjnych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F03DDB" w:rsidTr="003D130F">
        <w:trPr>
          <w:cantSplit/>
          <w:trHeight w:val="2561"/>
        </w:trPr>
        <w:tc>
          <w:tcPr>
            <w:tcW w:w="9526" w:type="dxa"/>
          </w:tcPr>
          <w:p w:rsidR="00F03DDB" w:rsidRDefault="00F03DDB" w:rsidP="003D130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03DDB">
              <w:rPr>
                <w:b/>
                <w:color w:val="000000"/>
                <w:sz w:val="24"/>
              </w:rPr>
              <w:t>1</w:t>
            </w:r>
          </w:p>
          <w:p w:rsidR="00F03DDB" w:rsidRDefault="00F03DDB" w:rsidP="003D130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03DDB" w:rsidRDefault="00590EB5" w:rsidP="003D130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EXPOL</w:t>
            </w:r>
            <w:r w:rsidR="00F03DDB" w:rsidRPr="00F03DDB">
              <w:rPr>
                <w:b/>
                <w:sz w:val="24"/>
              </w:rPr>
              <w:t xml:space="preserve"> P. Rybiński, J. Dąbek Spółka Jawna</w:t>
            </w:r>
          </w:p>
          <w:p w:rsidR="00F03DDB" w:rsidRDefault="00F03DDB" w:rsidP="003D130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3DDB">
              <w:rPr>
                <w:b/>
                <w:sz w:val="24"/>
              </w:rPr>
              <w:t>87-800</w:t>
            </w:r>
            <w:r>
              <w:rPr>
                <w:b/>
                <w:sz w:val="24"/>
              </w:rPr>
              <w:t xml:space="preserve"> </w:t>
            </w:r>
            <w:r w:rsidRPr="00F03DDB">
              <w:rPr>
                <w:b/>
                <w:sz w:val="24"/>
              </w:rPr>
              <w:t>Włocławek</w:t>
            </w:r>
          </w:p>
          <w:p w:rsidR="00F03DDB" w:rsidRDefault="00F03DDB" w:rsidP="003D130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3DDB">
              <w:rPr>
                <w:b/>
                <w:sz w:val="24"/>
              </w:rPr>
              <w:t>Brzeska</w:t>
            </w:r>
            <w:r>
              <w:rPr>
                <w:b/>
                <w:sz w:val="24"/>
              </w:rPr>
              <w:t xml:space="preserve">    </w:t>
            </w:r>
            <w:r w:rsidRPr="00F03DDB">
              <w:rPr>
                <w:b/>
                <w:sz w:val="24"/>
              </w:rPr>
              <w:t>4</w:t>
            </w:r>
          </w:p>
          <w:p w:rsidR="00590EB5" w:rsidRDefault="00F03DDB" w:rsidP="00590EB5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03DDB">
              <w:rPr>
                <w:b/>
                <w:sz w:val="24"/>
              </w:rPr>
              <w:t>945.00 zł</w:t>
            </w:r>
            <w:r w:rsidR="00590EB5" w:rsidRPr="008463A1">
              <w:rPr>
                <w:color w:val="000000"/>
                <w:sz w:val="24"/>
                <w:szCs w:val="24"/>
              </w:rPr>
              <w:t xml:space="preserve"> </w:t>
            </w:r>
            <w:r w:rsidR="00590EB5" w:rsidRPr="00590EB5">
              <w:rPr>
                <w:b/>
                <w:color w:val="000000"/>
                <w:sz w:val="24"/>
                <w:szCs w:val="24"/>
              </w:rPr>
              <w:t>brutto</w:t>
            </w:r>
          </w:p>
          <w:p w:rsidR="00590EB5" w:rsidRPr="008463A1" w:rsidRDefault="00590EB5" w:rsidP="00590EB5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590EB5" w:rsidRDefault="00590EB5" w:rsidP="0059371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F03DDB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  <w:tr w:rsidR="00F03DDB" w:rsidTr="003D130F">
        <w:trPr>
          <w:cantSplit/>
          <w:trHeight w:val="2561"/>
        </w:trPr>
        <w:tc>
          <w:tcPr>
            <w:tcW w:w="9526" w:type="dxa"/>
          </w:tcPr>
          <w:p w:rsidR="00F03DDB" w:rsidRDefault="00F03DDB" w:rsidP="003D130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03DDB">
              <w:rPr>
                <w:b/>
                <w:color w:val="000000"/>
                <w:sz w:val="24"/>
              </w:rPr>
              <w:t>2</w:t>
            </w:r>
          </w:p>
          <w:p w:rsidR="00F03DDB" w:rsidRDefault="00F03DDB" w:rsidP="003D130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03DDB" w:rsidRDefault="00590EB5" w:rsidP="003D130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EXPOL</w:t>
            </w:r>
            <w:r w:rsidR="00F03DDB" w:rsidRPr="00F03DDB">
              <w:rPr>
                <w:b/>
                <w:sz w:val="24"/>
              </w:rPr>
              <w:t xml:space="preserve"> P. Rybiński, J. Dąbek Spółka Jawna</w:t>
            </w:r>
          </w:p>
          <w:p w:rsidR="00F03DDB" w:rsidRDefault="00F03DDB" w:rsidP="003D130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3DDB">
              <w:rPr>
                <w:b/>
                <w:sz w:val="24"/>
              </w:rPr>
              <w:t>87-800</w:t>
            </w:r>
            <w:r>
              <w:rPr>
                <w:b/>
                <w:sz w:val="24"/>
              </w:rPr>
              <w:t xml:space="preserve"> </w:t>
            </w:r>
            <w:r w:rsidRPr="00F03DDB">
              <w:rPr>
                <w:b/>
                <w:sz w:val="24"/>
              </w:rPr>
              <w:t>Włocławek</w:t>
            </w:r>
          </w:p>
          <w:p w:rsidR="00F03DDB" w:rsidRDefault="00F03DDB" w:rsidP="003D130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3DDB">
              <w:rPr>
                <w:b/>
                <w:sz w:val="24"/>
              </w:rPr>
              <w:t>Brzeska</w:t>
            </w:r>
            <w:r>
              <w:rPr>
                <w:b/>
                <w:sz w:val="24"/>
              </w:rPr>
              <w:t xml:space="preserve">    </w:t>
            </w:r>
            <w:r w:rsidRPr="00F03DDB">
              <w:rPr>
                <w:b/>
                <w:sz w:val="24"/>
              </w:rPr>
              <w:t>4</w:t>
            </w:r>
          </w:p>
          <w:p w:rsidR="00590EB5" w:rsidRPr="00590EB5" w:rsidRDefault="00F03DDB" w:rsidP="00590EB5">
            <w:pPr>
              <w:spacing w:before="120" w:after="12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03DDB">
              <w:rPr>
                <w:b/>
                <w:sz w:val="24"/>
              </w:rPr>
              <w:t>1 029.00 zł</w:t>
            </w:r>
            <w:r w:rsidR="00590EB5" w:rsidRPr="008463A1">
              <w:rPr>
                <w:color w:val="000000"/>
                <w:sz w:val="24"/>
                <w:szCs w:val="24"/>
              </w:rPr>
              <w:t xml:space="preserve"> </w:t>
            </w:r>
            <w:r w:rsidR="00590EB5" w:rsidRPr="00590EB5">
              <w:rPr>
                <w:b/>
                <w:color w:val="000000"/>
                <w:sz w:val="24"/>
                <w:szCs w:val="24"/>
              </w:rPr>
              <w:t>brutto</w:t>
            </w:r>
          </w:p>
          <w:p w:rsidR="00590EB5" w:rsidRPr="008463A1" w:rsidRDefault="00590EB5" w:rsidP="00590EB5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590EB5" w:rsidRDefault="00590EB5" w:rsidP="0059371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F03DDB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  <w:tr w:rsidR="00F03DDB" w:rsidTr="003D130F">
        <w:trPr>
          <w:cantSplit/>
          <w:trHeight w:val="2561"/>
        </w:trPr>
        <w:tc>
          <w:tcPr>
            <w:tcW w:w="9526" w:type="dxa"/>
          </w:tcPr>
          <w:p w:rsidR="00F03DDB" w:rsidRDefault="00F03DDB" w:rsidP="003D130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F03DDB">
              <w:rPr>
                <w:b/>
                <w:color w:val="000000"/>
                <w:sz w:val="24"/>
              </w:rPr>
              <w:t>3</w:t>
            </w:r>
          </w:p>
          <w:p w:rsidR="00F03DDB" w:rsidRDefault="00F03DDB" w:rsidP="003D130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03DDB" w:rsidRDefault="00F03DDB" w:rsidP="003D130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3DDB">
              <w:rPr>
                <w:b/>
                <w:sz w:val="24"/>
              </w:rPr>
              <w:t xml:space="preserve">perfekt </w:t>
            </w:r>
            <w:proofErr w:type="spellStart"/>
            <w:r w:rsidRPr="00F03DDB">
              <w:rPr>
                <w:b/>
                <w:sz w:val="24"/>
              </w:rPr>
              <w:t>Gaul</w:t>
            </w:r>
            <w:proofErr w:type="spellEnd"/>
            <w:r w:rsidRPr="00F03DDB">
              <w:rPr>
                <w:b/>
                <w:sz w:val="24"/>
              </w:rPr>
              <w:t xml:space="preserve"> i Wspólnicy Sp. J.</w:t>
            </w:r>
          </w:p>
          <w:p w:rsidR="00F03DDB" w:rsidRDefault="00F03DDB" w:rsidP="003D130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3DDB">
              <w:rPr>
                <w:b/>
                <w:sz w:val="24"/>
              </w:rPr>
              <w:t>60-321</w:t>
            </w:r>
            <w:r>
              <w:rPr>
                <w:b/>
                <w:sz w:val="24"/>
              </w:rPr>
              <w:t xml:space="preserve"> </w:t>
            </w:r>
            <w:r w:rsidRPr="00F03DDB">
              <w:rPr>
                <w:b/>
                <w:sz w:val="24"/>
              </w:rPr>
              <w:t>Poznań</w:t>
            </w:r>
          </w:p>
          <w:p w:rsidR="00F03DDB" w:rsidRDefault="00F03DDB" w:rsidP="003D130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3DDB">
              <w:rPr>
                <w:b/>
                <w:sz w:val="24"/>
              </w:rPr>
              <w:t>Świerzawska</w:t>
            </w:r>
            <w:r>
              <w:rPr>
                <w:b/>
                <w:sz w:val="24"/>
              </w:rPr>
              <w:t xml:space="preserve">    </w:t>
            </w:r>
            <w:r w:rsidRPr="00F03DDB">
              <w:rPr>
                <w:b/>
                <w:sz w:val="24"/>
              </w:rPr>
              <w:t>1</w:t>
            </w:r>
          </w:p>
          <w:p w:rsidR="00590EB5" w:rsidRDefault="00F03DDB" w:rsidP="00590EB5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03DDB">
              <w:rPr>
                <w:b/>
                <w:sz w:val="24"/>
              </w:rPr>
              <w:t>1 146.60 zł</w:t>
            </w:r>
            <w:r w:rsidR="00590EB5" w:rsidRPr="008463A1">
              <w:rPr>
                <w:color w:val="000000"/>
                <w:sz w:val="24"/>
                <w:szCs w:val="24"/>
              </w:rPr>
              <w:t xml:space="preserve"> </w:t>
            </w:r>
            <w:r w:rsidR="00590EB5" w:rsidRPr="00590EB5">
              <w:rPr>
                <w:b/>
                <w:color w:val="000000"/>
                <w:sz w:val="24"/>
                <w:szCs w:val="24"/>
              </w:rPr>
              <w:t>brutto</w:t>
            </w:r>
          </w:p>
          <w:p w:rsidR="00590EB5" w:rsidRPr="008463A1" w:rsidRDefault="00590EB5" w:rsidP="00590EB5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03DDB" w:rsidRDefault="00590EB5" w:rsidP="00590EB5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F03DDB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 monografii pod redakcją naukową dla Katedry Zarządzania Produkcją i Logistyki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proofErr w:type="spellStart"/>
            <w:r w:rsidRPr="00F03DDB">
              <w:rPr>
                <w:sz w:val="18"/>
                <w:szCs w:val="18"/>
              </w:rPr>
              <w:t>EXPOl</w:t>
            </w:r>
            <w:proofErr w:type="spellEnd"/>
            <w:r w:rsidRPr="00F03DDB">
              <w:rPr>
                <w:sz w:val="18"/>
                <w:szCs w:val="18"/>
              </w:rPr>
              <w:t xml:space="preserve"> P. Rybiński, J. Dąbek Spółka Jawna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Brzeska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4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87-800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Włocławek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- 95.00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100,00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 monografii pod redakcją naukową dla Katedry Zarządzania Produkcją i Logistyki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perfekt </w:t>
            </w:r>
            <w:proofErr w:type="spellStart"/>
            <w:r w:rsidRPr="00F03DDB">
              <w:rPr>
                <w:sz w:val="18"/>
                <w:szCs w:val="18"/>
              </w:rPr>
              <w:t>Gaul</w:t>
            </w:r>
            <w:proofErr w:type="spellEnd"/>
            <w:r w:rsidRPr="00F03DDB">
              <w:rPr>
                <w:sz w:val="18"/>
                <w:szCs w:val="18"/>
              </w:rPr>
              <w:t xml:space="preserve"> i Wspólnicy Sp. J.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Świerzawska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1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60-321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- 85.50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90,50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 monografii pod redakcją naukową dla Katedry Zarządzania Produkcją i Logistyki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Partner Poligrafia Andrzej Kardasz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Zwycięstwa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10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15-703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Białystok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- 66.93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71,93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 monografii pod redakcją naukową dla Katedry Zarządzania Produkcją i Logistyki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Agencja Reklamowa "TOP" Agnieszka Łuczak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Toruńska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148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87-800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Włocławek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- 47.50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52,50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 monografii pod redakcją naukową dla Katedry Zarządzania Produkcją i Logistyki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VM Media Sp. z o.o. VM Group Sp. k.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Świętokrzyska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73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80-180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Gdańsk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- 42.35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47,35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 monografii pod redakcją naukową dla Katedry Zarządzania Produkcją i Logistyki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ANTON NEW TECHNOLOGY Sp. z o.o.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18-go Stycznia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98B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98-300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Wieluń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- 41.52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46,52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 xml:space="preserve">Druk  monografii pod redakcją naukową dla </w:t>
            </w:r>
            <w:r w:rsidRPr="00F03DDB">
              <w:rPr>
                <w:sz w:val="18"/>
                <w:szCs w:val="18"/>
              </w:rPr>
              <w:lastRenderedPageBreak/>
              <w:t>Katedry Zarządzania Produkcją i Logistyki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lastRenderedPageBreak/>
              <w:t>ZAPOL Sobczyk Sp. j.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Piastów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42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lastRenderedPageBreak/>
              <w:t>71-062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Szczecin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lastRenderedPageBreak/>
              <w:t>1 - Cena (koszt) - 30.54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2 - Termin realizacji od dnia </w:t>
            </w:r>
            <w:r w:rsidRPr="00F03DDB">
              <w:rPr>
                <w:sz w:val="18"/>
                <w:szCs w:val="18"/>
              </w:rPr>
              <w:lastRenderedPageBreak/>
              <w:t>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lastRenderedPageBreak/>
              <w:t xml:space="preserve">  35,54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lastRenderedPageBreak/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 monografii pod redakcją naukową dla Katedry Zarządzania Produkcją i Logistyki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proofErr w:type="spellStart"/>
            <w:r w:rsidRPr="00F03DDB">
              <w:rPr>
                <w:sz w:val="18"/>
                <w:szCs w:val="18"/>
              </w:rPr>
              <w:t>The</w:t>
            </w:r>
            <w:proofErr w:type="spellEnd"/>
            <w:r w:rsidRPr="00F03DDB">
              <w:rPr>
                <w:sz w:val="18"/>
                <w:szCs w:val="18"/>
              </w:rPr>
              <w:t xml:space="preserve"> Challenge A.J. Molscy </w:t>
            </w:r>
            <w:proofErr w:type="spellStart"/>
            <w:r w:rsidRPr="00F03DDB">
              <w:rPr>
                <w:sz w:val="18"/>
                <w:szCs w:val="18"/>
              </w:rPr>
              <w:t>sp.j</w:t>
            </w:r>
            <w:proofErr w:type="spellEnd"/>
            <w:r w:rsidRPr="00F03DDB">
              <w:rPr>
                <w:sz w:val="18"/>
                <w:szCs w:val="18"/>
              </w:rPr>
              <w:t>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Świeradowska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51a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02-662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- 28.59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33,59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 monografii pod redakcją naukową dla Katedry Zarządzania Produkcją i Logistyki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Drukarnia Biały Kruk Milewscy Sp. J.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Kleeberga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14B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15-691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Białystok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- 23.75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28,75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 monografii pod redakcją naukową dla Katedry Zarządzania Produkcją i Logistyki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Pasaż Sp. z o.o.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proofErr w:type="spellStart"/>
            <w:r w:rsidRPr="00F03DDB">
              <w:rPr>
                <w:sz w:val="18"/>
                <w:szCs w:val="18"/>
              </w:rPr>
              <w:t>Rydlówka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24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30-362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- 22.50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27,50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 monografii pod redakcją naukową dla Katedry Zarządzania Produkcją i Logistyki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OMIKRON Sp. z o.o.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Kutrzeby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15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05-082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Stare Babice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- 18.27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23,27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 monografii pod redakcją naukową dla Katedry Zarządzania Produkcją i Logistyki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DRUKARNIA CZĘSTOCHOWSKIE ZAKŁADY GRAFICZNE Sp. z o.o.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Al. NMP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52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- 10.77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15,77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 monografii pod redakcją naukową dla Katedry Zarządzania Produkcją i Logistyki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ALNUS Sp. z o.o.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proofErr w:type="spellStart"/>
            <w:r w:rsidRPr="00F03DDB">
              <w:rPr>
                <w:sz w:val="18"/>
                <w:szCs w:val="18"/>
              </w:rPr>
              <w:t>Wróblowicka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63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30-698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- 0.00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- 0.00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0,00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Instytutu Fizyki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proofErr w:type="spellStart"/>
            <w:r w:rsidRPr="00F03DDB">
              <w:rPr>
                <w:sz w:val="18"/>
                <w:szCs w:val="18"/>
              </w:rPr>
              <w:t>EXPOl</w:t>
            </w:r>
            <w:proofErr w:type="spellEnd"/>
            <w:r w:rsidRPr="00F03DDB">
              <w:rPr>
                <w:sz w:val="18"/>
                <w:szCs w:val="18"/>
              </w:rPr>
              <w:t xml:space="preserve"> P. Rybiński, J. Dąbek Spółka Jawna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Brzeska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4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87-800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Włocławek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- 95.00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100,00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Instytutu Fizyki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perfekt </w:t>
            </w:r>
            <w:proofErr w:type="spellStart"/>
            <w:r w:rsidRPr="00F03DDB">
              <w:rPr>
                <w:sz w:val="18"/>
                <w:szCs w:val="18"/>
              </w:rPr>
              <w:t>Gaul</w:t>
            </w:r>
            <w:proofErr w:type="spellEnd"/>
            <w:r w:rsidRPr="00F03DDB">
              <w:rPr>
                <w:sz w:val="18"/>
                <w:szCs w:val="18"/>
              </w:rPr>
              <w:t xml:space="preserve"> i Wspólnicy Sp. J.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Świerzawska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1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60-321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- 86.20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91,20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Instytutu Fizyki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Partner Poligrafia Andrzej Kardasz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Zwycięstwa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10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15-703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Białystok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- 83.72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88,72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Instytutu Fizyki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Agencja Reklamowa "TOP" Agnieszka Łuczak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Toruńska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148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87-800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Włocławek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- 58.04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63,04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Instytutu Fizyki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ANTON NEW TECHNOLOGY Sp. z o.o.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18-go Stycznia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98B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98-300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Wieluń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- 49.07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54,07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 xml:space="preserve">Druk monografii dla </w:t>
            </w:r>
            <w:r w:rsidRPr="00F03DDB">
              <w:rPr>
                <w:sz w:val="18"/>
                <w:szCs w:val="18"/>
              </w:rPr>
              <w:lastRenderedPageBreak/>
              <w:t>Instytutu Fizyki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lastRenderedPageBreak/>
              <w:t xml:space="preserve">VM Media Sp. z o.o. VM Group </w:t>
            </w:r>
            <w:r w:rsidRPr="00F03DDB">
              <w:rPr>
                <w:sz w:val="18"/>
                <w:szCs w:val="18"/>
              </w:rPr>
              <w:lastRenderedPageBreak/>
              <w:t>Sp. k.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Świętokrzyska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73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80-180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Gdańsk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lastRenderedPageBreak/>
              <w:t>1 - Cena (koszt) - 48.88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lastRenderedPageBreak/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lastRenderedPageBreak/>
              <w:t xml:space="preserve">  53,88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lastRenderedPageBreak/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Instytutu Fizyki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ZAPOL Sobczyk Sp. j.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Piastów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42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71-062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Szczecin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- 41.19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46,19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Instytutu Fizyki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Pasaż Sp. z o.o.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proofErr w:type="spellStart"/>
            <w:r w:rsidRPr="00F03DDB">
              <w:rPr>
                <w:sz w:val="18"/>
                <w:szCs w:val="18"/>
              </w:rPr>
              <w:t>Rydlówka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24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30-362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- 33.25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38,25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Instytutu Fizyki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Drukarnia Biały Kruk Milewscy Sp. J.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Kleeberga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14B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15-691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Białystok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- 29.07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34,07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Instytutu Fizyki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proofErr w:type="spellStart"/>
            <w:r w:rsidRPr="00F03DDB">
              <w:rPr>
                <w:sz w:val="18"/>
                <w:szCs w:val="18"/>
              </w:rPr>
              <w:t>The</w:t>
            </w:r>
            <w:proofErr w:type="spellEnd"/>
            <w:r w:rsidRPr="00F03DDB">
              <w:rPr>
                <w:sz w:val="18"/>
                <w:szCs w:val="18"/>
              </w:rPr>
              <w:t xml:space="preserve"> Challenge A.J. Molscy </w:t>
            </w:r>
            <w:proofErr w:type="spellStart"/>
            <w:r w:rsidRPr="00F03DDB">
              <w:rPr>
                <w:sz w:val="18"/>
                <w:szCs w:val="18"/>
              </w:rPr>
              <w:t>sp.j</w:t>
            </w:r>
            <w:proofErr w:type="spellEnd"/>
            <w:r w:rsidRPr="00F03DDB">
              <w:rPr>
                <w:sz w:val="18"/>
                <w:szCs w:val="18"/>
              </w:rPr>
              <w:t>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Świeradowska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51a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02-662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- 28.19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33,19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Instytutu Fizyki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OMIKRON Sp. z o.o.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Kutrzeby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15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05-082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Stare Babice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- 27.38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32,38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Instytutu Fizyki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DRUKARNIA CZĘSTOCHOWSKIE ZAKŁADY GRAFICZNE Sp. z o.o.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Al. NMP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52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- 18.71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23,71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Instytutu Fizyki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ALNUS Sp. z o.o.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proofErr w:type="spellStart"/>
            <w:r w:rsidRPr="00F03DDB">
              <w:rPr>
                <w:sz w:val="18"/>
                <w:szCs w:val="18"/>
              </w:rPr>
              <w:t>Wróblowicka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63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30-698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- 0.00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- 0.00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0,00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perfekt </w:t>
            </w:r>
            <w:proofErr w:type="spellStart"/>
            <w:r w:rsidRPr="00F03DDB">
              <w:rPr>
                <w:sz w:val="18"/>
                <w:szCs w:val="18"/>
              </w:rPr>
              <w:t>Gaul</w:t>
            </w:r>
            <w:proofErr w:type="spellEnd"/>
            <w:r w:rsidRPr="00F03DDB">
              <w:rPr>
                <w:sz w:val="18"/>
                <w:szCs w:val="18"/>
              </w:rPr>
              <w:t xml:space="preserve"> i Wspólnicy Sp. J.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Świerzawska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1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60-321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- 95.00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100,00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VM Media Sp. z o.o. VM Group Sp. k.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Świętokrzyska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73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80-180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Gdańsk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- 26.76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31,76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Partner Poligrafia Andrzej Kardasz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Zwycięstwa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10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15-703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Białystok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- 24.22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29,22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Drukarnia Biały Kruk Milewscy Sp. J.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Kleeberga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14B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15-691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Białystok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- 23.05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28,05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OMIKRON Sp. z o.o.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Kutrzeby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15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05-082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Stare Babice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- 21.92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26,92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 xml:space="preserve">Druk monografii dla </w:t>
            </w:r>
            <w:r w:rsidRPr="00F03DDB">
              <w:rPr>
                <w:sz w:val="18"/>
                <w:szCs w:val="18"/>
              </w:rPr>
              <w:lastRenderedPageBreak/>
              <w:t>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lastRenderedPageBreak/>
              <w:t>Pasaż Sp. z o.o.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proofErr w:type="spellStart"/>
            <w:r w:rsidRPr="00F03DDB">
              <w:rPr>
                <w:sz w:val="18"/>
                <w:szCs w:val="18"/>
              </w:rPr>
              <w:lastRenderedPageBreak/>
              <w:t>Rydlówka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24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30-362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lastRenderedPageBreak/>
              <w:t>1 - Cena (koszt) - 17.29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lastRenderedPageBreak/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lastRenderedPageBreak/>
              <w:t xml:space="preserve">  22,29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lastRenderedPageBreak/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proofErr w:type="spellStart"/>
            <w:r w:rsidRPr="00F03DDB">
              <w:rPr>
                <w:sz w:val="18"/>
                <w:szCs w:val="18"/>
              </w:rPr>
              <w:t>EXPOl</w:t>
            </w:r>
            <w:proofErr w:type="spellEnd"/>
            <w:r w:rsidRPr="00F03DDB">
              <w:rPr>
                <w:sz w:val="18"/>
                <w:szCs w:val="18"/>
              </w:rPr>
              <w:t xml:space="preserve"> P. Rybiński, J. Dąbek Spółka Jawna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Brzeska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4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87-800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Włocławek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- 16.98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21,98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Agencja Reklamowa "TOP" Agnieszka Łuczak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Toruńska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148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87-800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Włocławek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- 16.47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21,47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ANTON NEW TECHNOLOGY Sp. z o.o.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18-go Stycznia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98B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98-300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Wieluń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- 14.88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19,88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ZAPOL Sobczyk Sp. j.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Piastów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42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71-062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Szczecin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- 14.20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19,20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DRUKARNIA CZĘSTOCHOWSKIE ZAKŁADY GRAFICZNE Sp. z o.o.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Al. NMP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52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- 11.22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16,22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ALNUS Sp. z o.o.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proofErr w:type="spellStart"/>
            <w:r w:rsidRPr="00F03DDB">
              <w:rPr>
                <w:sz w:val="18"/>
                <w:szCs w:val="18"/>
              </w:rPr>
              <w:t>Wróblowicka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63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30-698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- 9.63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- 2.00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11,63</w:t>
            </w:r>
          </w:p>
        </w:tc>
      </w:tr>
      <w:tr w:rsidR="00F03DDB" w:rsidRPr="008463A1" w:rsidTr="003D130F">
        <w:tc>
          <w:tcPr>
            <w:tcW w:w="2277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3DDB">
              <w:rPr>
                <w:sz w:val="18"/>
                <w:szCs w:val="18"/>
              </w:rPr>
              <w:t>Druk monografii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F03DDB" w:rsidRPr="008463A1" w:rsidRDefault="00F03DDB" w:rsidP="003D130F">
            <w:pPr>
              <w:rPr>
                <w:sz w:val="18"/>
                <w:szCs w:val="18"/>
              </w:rPr>
            </w:pPr>
            <w:proofErr w:type="spellStart"/>
            <w:r w:rsidRPr="00F03DDB">
              <w:rPr>
                <w:sz w:val="18"/>
                <w:szCs w:val="18"/>
              </w:rPr>
              <w:t>The</w:t>
            </w:r>
            <w:proofErr w:type="spellEnd"/>
            <w:r w:rsidRPr="00F03DDB">
              <w:rPr>
                <w:sz w:val="18"/>
                <w:szCs w:val="18"/>
              </w:rPr>
              <w:t xml:space="preserve"> Challenge A.J. Molscy </w:t>
            </w:r>
            <w:proofErr w:type="spellStart"/>
            <w:r w:rsidRPr="00F03DDB">
              <w:rPr>
                <w:sz w:val="18"/>
                <w:szCs w:val="18"/>
              </w:rPr>
              <w:t>sp.j</w:t>
            </w:r>
            <w:proofErr w:type="spellEnd"/>
            <w:r w:rsidRPr="00F03DDB">
              <w:rPr>
                <w:sz w:val="18"/>
                <w:szCs w:val="18"/>
              </w:rPr>
              <w:t>.</w:t>
            </w:r>
          </w:p>
          <w:p w:rsidR="00F03DDB" w:rsidRPr="008463A1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Świeradowska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51a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02-662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3DDB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F03DDB" w:rsidRPr="00F03DDB" w:rsidRDefault="00F03DDB" w:rsidP="003D130F">
            <w:pPr>
              <w:rPr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1 - Cena (koszt) - 0.00</w:t>
            </w:r>
          </w:p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>2 - Termin realizacji od dnia przekazania materiałów przez Zamawiającego do Wykonawc</w:t>
            </w:r>
            <w:r w:rsidR="00590EB5">
              <w:rPr>
                <w:sz w:val="18"/>
                <w:szCs w:val="18"/>
              </w:rPr>
              <w:t>y</w:t>
            </w:r>
            <w:r w:rsidRPr="00F03DDB">
              <w:rPr>
                <w:sz w:val="18"/>
                <w:szCs w:val="18"/>
              </w:rPr>
              <w:t xml:space="preserve"> - 0.00</w:t>
            </w:r>
          </w:p>
        </w:tc>
        <w:tc>
          <w:tcPr>
            <w:tcW w:w="1748" w:type="dxa"/>
            <w:shd w:val="clear" w:color="auto" w:fill="auto"/>
          </w:tcPr>
          <w:p w:rsidR="00F03DDB" w:rsidRPr="008463A1" w:rsidRDefault="00F03DDB" w:rsidP="003D130F">
            <w:pPr>
              <w:rPr>
                <w:color w:val="000000"/>
                <w:sz w:val="18"/>
                <w:szCs w:val="18"/>
              </w:rPr>
            </w:pPr>
            <w:r w:rsidRPr="00F03DDB">
              <w:rPr>
                <w:sz w:val="18"/>
                <w:szCs w:val="18"/>
              </w:rPr>
              <w:t xml:space="preserve">  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F03DDB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F03DDB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F03DDB">
        <w:rPr>
          <w:sz w:val="24"/>
          <w:szCs w:val="24"/>
        </w:rPr>
        <w:t>2016-07-13</w:t>
      </w:r>
    </w:p>
    <w:sectPr w:rsidR="000034E3" w:rsidSect="00485D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B42" w:rsidRDefault="00076B42">
      <w:r>
        <w:separator/>
      </w:r>
    </w:p>
  </w:endnote>
  <w:endnote w:type="continuationSeparator" w:id="0">
    <w:p w:rsidR="00076B42" w:rsidRDefault="00076B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DDB" w:rsidRDefault="00F03DD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485D0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485D0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485D05">
      <w:rPr>
        <w:rStyle w:val="Numerstrony"/>
        <w:rFonts w:ascii="Arial" w:hAnsi="Arial" w:cs="Arial"/>
        <w:sz w:val="18"/>
        <w:szCs w:val="18"/>
      </w:rPr>
      <w:fldChar w:fldCharType="separate"/>
    </w:r>
    <w:r w:rsidR="00593717">
      <w:rPr>
        <w:rStyle w:val="Numerstrony"/>
        <w:rFonts w:ascii="Arial" w:hAnsi="Arial" w:cs="Arial"/>
        <w:noProof/>
        <w:sz w:val="18"/>
        <w:szCs w:val="18"/>
      </w:rPr>
      <w:t>5</w:t>
    </w:r>
    <w:r w:rsidR="00485D05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485D0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485D05">
      <w:rPr>
        <w:rStyle w:val="Numerstrony"/>
        <w:rFonts w:ascii="Arial" w:hAnsi="Arial" w:cs="Arial"/>
        <w:sz w:val="18"/>
        <w:szCs w:val="18"/>
      </w:rPr>
      <w:fldChar w:fldCharType="separate"/>
    </w:r>
    <w:r w:rsidR="00593717">
      <w:rPr>
        <w:rStyle w:val="Numerstrony"/>
        <w:rFonts w:ascii="Arial" w:hAnsi="Arial" w:cs="Arial"/>
        <w:noProof/>
        <w:sz w:val="18"/>
        <w:szCs w:val="18"/>
      </w:rPr>
      <w:t>5</w:t>
    </w:r>
    <w:r w:rsidR="00485D05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DDB" w:rsidRDefault="00F03DD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B42" w:rsidRDefault="00076B42">
      <w:r>
        <w:separator/>
      </w:r>
    </w:p>
  </w:footnote>
  <w:footnote w:type="continuationSeparator" w:id="0">
    <w:p w:rsidR="00076B42" w:rsidRDefault="00076B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DDB" w:rsidRDefault="00F03DD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DDB" w:rsidRDefault="00F03DD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DDB" w:rsidRDefault="00F03DD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3DDB"/>
    <w:rsid w:val="000034E3"/>
    <w:rsid w:val="00076B42"/>
    <w:rsid w:val="0029663E"/>
    <w:rsid w:val="00440209"/>
    <w:rsid w:val="00485D05"/>
    <w:rsid w:val="004E4C84"/>
    <w:rsid w:val="00564B92"/>
    <w:rsid w:val="00590EB5"/>
    <w:rsid w:val="00593717"/>
    <w:rsid w:val="00667F91"/>
    <w:rsid w:val="006D0934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  <w:rsid w:val="00F03D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5D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485D05"/>
    <w:rPr>
      <w:rFonts w:ascii="Arial" w:hAnsi="Arial"/>
    </w:rPr>
  </w:style>
  <w:style w:type="paragraph" w:styleId="Nagwek">
    <w:name w:val="header"/>
    <w:basedOn w:val="Normalny"/>
    <w:rsid w:val="00485D0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5D0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85D05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1920</Words>
  <Characters>11057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2016-07-13T10:09:00Z</dcterms:created>
  <dcterms:modified xsi:type="dcterms:W3CDTF">2016-07-13T10:09:00Z</dcterms:modified>
</cp:coreProperties>
</file>