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8B5" w:rsidRPr="00087510" w:rsidRDefault="007A28B5" w:rsidP="007A28B5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</w:t>
      </w:r>
    </w:p>
    <w:p w:rsidR="007A28B5" w:rsidRPr="00087510" w:rsidRDefault="007A28B5" w:rsidP="007A28B5">
      <w:pPr>
        <w:pStyle w:val="Nagwek1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>miejscowość i data</w:t>
      </w:r>
    </w:p>
    <w:p w:rsidR="007A28B5" w:rsidRPr="00087510" w:rsidRDefault="007A28B5" w:rsidP="007A28B5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>OFERTA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proofErr w:type="spellStart"/>
      <w:r w:rsidRPr="00087510">
        <w:rPr>
          <w:rFonts w:ascii="Tahoma" w:hAnsi="Tahoma" w:cs="Tahoma"/>
          <w:b w:val="0"/>
          <w:sz w:val="16"/>
          <w:szCs w:val="16"/>
        </w:rPr>
        <w:t>Fax</w:t>
      </w:r>
      <w:proofErr w:type="spellEnd"/>
      <w:r w:rsidRPr="00087510">
        <w:rPr>
          <w:rFonts w:ascii="Tahoma" w:hAnsi="Tahoma" w:cs="Tahoma"/>
          <w:b w:val="0"/>
          <w:sz w:val="16"/>
          <w:szCs w:val="16"/>
        </w:rPr>
        <w:t xml:space="preserve">: …………………............................., na który zamawiający ma przesyłać korespondencję 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7A28B5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p w:rsidR="007A28B5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bCs/>
          <w:sz w:val="16"/>
          <w:szCs w:val="16"/>
        </w:rPr>
        <w:t xml:space="preserve">W odpowiedzi na ogłoszenie o </w:t>
      </w:r>
      <w:r w:rsidRPr="007F1800">
        <w:rPr>
          <w:rFonts w:ascii="Tahoma" w:hAnsi="Tahoma" w:cs="Tahoma"/>
          <w:b w:val="0"/>
          <w:bCs/>
          <w:sz w:val="16"/>
          <w:szCs w:val="16"/>
        </w:rPr>
        <w:t>przetargu nieograniczonym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na realizację </w:t>
      </w:r>
      <w:r w:rsidR="007F1800">
        <w:rPr>
          <w:rFonts w:ascii="Tahoma" w:hAnsi="Tahoma" w:cs="Tahoma"/>
          <w:b w:val="0"/>
          <w:bCs/>
          <w:sz w:val="16"/>
          <w:szCs w:val="16"/>
        </w:rPr>
        <w:t xml:space="preserve">zamówienia: </w:t>
      </w:r>
      <w:r w:rsidR="00870F59" w:rsidRPr="00870F59">
        <w:rPr>
          <w:rFonts w:ascii="Tahoma" w:hAnsi="Tahoma" w:cs="Tahoma"/>
          <w:bCs/>
          <w:sz w:val="16"/>
          <w:szCs w:val="16"/>
        </w:rPr>
        <w:t xml:space="preserve">Dostawa systemu pomiarowego do monitorowania drgań gruntów oraz budynków </w:t>
      </w:r>
      <w:r w:rsidR="00647C72">
        <w:rPr>
          <w:rFonts w:ascii="Tahoma" w:hAnsi="Tahoma" w:cs="Tahoma"/>
          <w:bCs/>
          <w:sz w:val="16"/>
          <w:szCs w:val="16"/>
        </w:rPr>
        <w:t xml:space="preserve">dla </w:t>
      </w:r>
      <w:r w:rsidR="00870F59" w:rsidRPr="00870F59">
        <w:rPr>
          <w:rFonts w:ascii="Tahoma" w:hAnsi="Tahoma" w:cs="Tahoma"/>
          <w:bCs/>
          <w:sz w:val="16"/>
          <w:szCs w:val="16"/>
        </w:rPr>
        <w:t>Katedry Teorii Konstrukcji Politechniki Częstochowskiej</w:t>
      </w:r>
      <w:r>
        <w:rPr>
          <w:rFonts w:ascii="Tahoma" w:hAnsi="Tahoma" w:cs="Tahoma"/>
          <w:bCs/>
          <w:sz w:val="16"/>
          <w:szCs w:val="16"/>
        </w:rPr>
        <w:t xml:space="preserve"> 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w sprawie nr rej. </w:t>
      </w:r>
      <w:r w:rsidR="00870F59" w:rsidRPr="00870F59">
        <w:rPr>
          <w:rFonts w:ascii="Tahoma" w:hAnsi="Tahoma" w:cs="Tahoma"/>
          <w:bCs/>
          <w:sz w:val="16"/>
          <w:szCs w:val="16"/>
        </w:rPr>
        <w:t>ZP/D-30/A/16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</w:t>
      </w:r>
      <w:r w:rsidRPr="00087510">
        <w:rPr>
          <w:rFonts w:ascii="Tahoma" w:hAnsi="Tahoma" w:cs="Tahoma"/>
          <w:b w:val="0"/>
          <w:sz w:val="16"/>
          <w:szCs w:val="16"/>
        </w:rPr>
        <w:t>skł</w:t>
      </w:r>
      <w:r w:rsidR="007F1800">
        <w:rPr>
          <w:rFonts w:ascii="Tahoma" w:hAnsi="Tahoma" w:cs="Tahoma"/>
          <w:b w:val="0"/>
          <w:sz w:val="16"/>
          <w:szCs w:val="16"/>
        </w:rPr>
        <w:t>adamy niniejszą ofertę</w:t>
      </w:r>
      <w:r w:rsidRPr="00087510">
        <w:rPr>
          <w:rFonts w:ascii="Tahoma" w:hAnsi="Tahoma" w:cs="Tahoma"/>
          <w:b w:val="0"/>
          <w:sz w:val="16"/>
          <w:szCs w:val="16"/>
        </w:rPr>
        <w:t xml:space="preserve">: </w:t>
      </w:r>
    </w:p>
    <w:p w:rsidR="007F1800" w:rsidRDefault="007F1800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tbl>
      <w:tblPr>
        <w:tblStyle w:val="Tabela-Siatka"/>
        <w:tblW w:w="0" w:type="auto"/>
        <w:tblLook w:val="01E0"/>
      </w:tblPr>
      <w:tblGrid>
        <w:gridCol w:w="9210"/>
      </w:tblGrid>
      <w:tr w:rsidR="00870F59" w:rsidTr="00824446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70F59" w:rsidRPr="00087510" w:rsidRDefault="00870F59" w:rsidP="00824446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870F59" w:rsidRPr="00087510" w:rsidRDefault="00870F59" w:rsidP="00824446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870F59" w:rsidRPr="00087510" w:rsidRDefault="00870F59" w:rsidP="00824446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870F59" w:rsidRPr="00087510" w:rsidRDefault="00870F59" w:rsidP="00824446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870F59" w:rsidRPr="00087510" w:rsidRDefault="00870F59" w:rsidP="00824446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870F59" w:rsidRPr="00087510" w:rsidRDefault="00870F59" w:rsidP="00824446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7F1800" w:rsidRDefault="007F1800" w:rsidP="00824446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870F59" w:rsidRPr="00087510" w:rsidRDefault="00870F59" w:rsidP="00824446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7F1800" w:rsidRDefault="007F1800" w:rsidP="00824446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bCs/>
                <w:sz w:val="16"/>
                <w:szCs w:val="16"/>
              </w:rPr>
            </w:pPr>
          </w:p>
          <w:p w:rsidR="00870F59" w:rsidRPr="00087510" w:rsidRDefault="00870F59" w:rsidP="00824446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7F1800">
              <w:rPr>
                <w:rFonts w:ascii="Tahoma" w:hAnsi="Tahoma" w:cs="Tahoma"/>
                <w:bCs/>
                <w:sz w:val="16"/>
                <w:szCs w:val="16"/>
              </w:rPr>
              <w:t>Termin realizacji</w:t>
            </w:r>
            <w:r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>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F1800">
              <w:rPr>
                <w:rFonts w:ascii="Tahoma" w:hAnsi="Tahoma" w:cs="Tahoma"/>
                <w:b w:val="0"/>
                <w:sz w:val="16"/>
                <w:szCs w:val="16"/>
              </w:rPr>
              <w:t>zgodnie ze SIWZ</w:t>
            </w:r>
          </w:p>
          <w:p w:rsidR="00870F59" w:rsidRPr="00087510" w:rsidRDefault="00870F59" w:rsidP="0082444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870F59" w:rsidRPr="00EA385E" w:rsidRDefault="00870F59" w:rsidP="0082444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087510">
        <w:rPr>
          <w:rFonts w:ascii="Tahoma" w:hAnsi="Tahoma" w:cs="Tahoma"/>
          <w:b/>
          <w:sz w:val="16"/>
          <w:szCs w:val="16"/>
          <w:u w:val="single"/>
        </w:rPr>
        <w:t>Ponadto oświadczamy, iż:</w:t>
      </w:r>
    </w:p>
    <w:p w:rsidR="007A28B5" w:rsidRPr="00087510" w:rsidRDefault="007A28B5" w:rsidP="007A28B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pacing w:val="-1"/>
          <w:sz w:val="16"/>
          <w:szCs w:val="16"/>
        </w:rPr>
        <w:t>1.</w:t>
      </w:r>
      <w:r w:rsidRPr="00087510">
        <w:rPr>
          <w:rFonts w:ascii="Tahoma" w:hAnsi="Tahoma" w:cs="Tahoma"/>
          <w:spacing w:val="-1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>zapoznaliśmy się ze specyfikacją istotnych warunków zamówienia udostępnioną przez Zamawiającego  i nie wnosimy do niej żadnych uwag i zastrzeżeń oraz w pełni akceptujemy określone w niej wymagania;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zdobyliśmy konieczne informacje do właściwego wykonania zamówienia, a oferowana cena obejmuje pełen zakres zamówienia i jest ceną ostateczną;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akceptujemy projekt umowy zawarty w SIWZ i w razie wybrania naszej oferty zobowiązujemy się do zawarcia umowy na warunkach w nim określonych, w terminie i miejscu wskazanym przez zamawiającego;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uważamy się za związanyc</w:t>
      </w:r>
      <w:r w:rsidR="007F1800">
        <w:rPr>
          <w:rFonts w:ascii="Tahoma" w:hAnsi="Tahoma" w:cs="Tahoma"/>
          <w:sz w:val="16"/>
          <w:szCs w:val="16"/>
        </w:rPr>
        <w:t>h niniejszą ofertą przez okres 3</w:t>
      </w:r>
      <w:r w:rsidRPr="00087510">
        <w:rPr>
          <w:rFonts w:ascii="Tahoma" w:hAnsi="Tahoma" w:cs="Tahoma"/>
          <w:sz w:val="16"/>
          <w:szCs w:val="16"/>
        </w:rPr>
        <w:t>0 dni, licząc od dnia upływu terminu składania ofert;</w:t>
      </w: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709" w:hanging="709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>Załąc</w:t>
      </w:r>
      <w:r w:rsidR="00F5496B">
        <w:rPr>
          <w:rFonts w:ascii="Tahoma" w:hAnsi="Tahoma" w:cs="Tahoma"/>
          <w:sz w:val="16"/>
          <w:szCs w:val="16"/>
          <w:u w:val="single"/>
        </w:rPr>
        <w:t>znikami do niniejszej oferty są</w:t>
      </w:r>
      <w:r w:rsidRPr="00087510">
        <w:rPr>
          <w:rFonts w:ascii="Tahoma" w:hAnsi="Tahoma" w:cs="Tahoma"/>
          <w:sz w:val="16"/>
          <w:szCs w:val="16"/>
          <w:u w:val="single"/>
        </w:rPr>
        <w:t xml:space="preserve">: 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spacing w:line="360" w:lineRule="auto"/>
        <w:ind w:left="720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7A28B5" w:rsidRPr="00087510" w:rsidRDefault="007A28B5" w:rsidP="007A28B5">
      <w:pPr>
        <w:spacing w:line="360" w:lineRule="auto"/>
        <w:ind w:left="2124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 xml:space="preserve">podpis (imię i nazwisko) </w:t>
      </w:r>
    </w:p>
    <w:p w:rsidR="00E02776" w:rsidRPr="00F5496B" w:rsidRDefault="007A28B5" w:rsidP="00F5496B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upoważnionego przedstawiciela Wykonawcy</w:t>
      </w:r>
    </w:p>
    <w:sectPr w:rsidR="00E02776" w:rsidRPr="00F5496B" w:rsidSect="005770A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4A3F" w:rsidRDefault="001A4A3F" w:rsidP="005770A4">
      <w:r>
        <w:separator/>
      </w:r>
    </w:p>
  </w:endnote>
  <w:endnote w:type="continuationSeparator" w:id="0">
    <w:p w:rsidR="001A4A3F" w:rsidRDefault="001A4A3F" w:rsidP="005770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1A47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A28B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647C72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1A47BE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647C72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 w:rsidR="007A28B5"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647C72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647C72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647C7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4A3F" w:rsidRDefault="001A4A3F" w:rsidP="005770A4">
      <w:r>
        <w:separator/>
      </w:r>
    </w:p>
  </w:footnote>
  <w:footnote w:type="continuationSeparator" w:id="0">
    <w:p w:rsidR="001A4A3F" w:rsidRDefault="001A4A3F" w:rsidP="005770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647C7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Pr="00EE5D84" w:rsidRDefault="00647C72" w:rsidP="00EE5D8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647C7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70F59"/>
    <w:rsid w:val="001A47BE"/>
    <w:rsid w:val="001A4A3F"/>
    <w:rsid w:val="005770A4"/>
    <w:rsid w:val="00647C72"/>
    <w:rsid w:val="006B3926"/>
    <w:rsid w:val="007A28B5"/>
    <w:rsid w:val="007E34C1"/>
    <w:rsid w:val="007F1800"/>
    <w:rsid w:val="00870F59"/>
    <w:rsid w:val="00E02776"/>
    <w:rsid w:val="00E05E12"/>
    <w:rsid w:val="00F5496B"/>
    <w:rsid w:val="00F852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417</Words>
  <Characters>2505</Characters>
  <Application>Microsoft Office Word</Application>
  <DocSecurity>0</DocSecurity>
  <Lines>20</Lines>
  <Paragraphs>5</Paragraphs>
  <ScaleCrop>false</ScaleCrop>
  <Company/>
  <LinksUpToDate>false</LinksUpToDate>
  <CharactersWithSpaces>2917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dc:description/>
  <cp:lastModifiedBy>agata.walczak</cp:lastModifiedBy>
  <cp:revision>2</cp:revision>
  <cp:lastPrinted>2016-07-12T11:40:00Z</cp:lastPrinted>
  <dcterms:created xsi:type="dcterms:W3CDTF">2016-07-12T11:40:00Z</dcterms:created>
  <dcterms:modified xsi:type="dcterms:W3CDTF">2016-07-12T11:40:00Z</dcterms:modified>
</cp:coreProperties>
</file>