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proofErr w:type="gramStart"/>
      <w:r w:rsidRPr="00B92545">
        <w:rPr>
          <w:rFonts w:ascii="Times New Roman" w:hAnsi="Times New Roman"/>
          <w:b w:val="0"/>
          <w:sz w:val="24"/>
          <w:szCs w:val="24"/>
        </w:rPr>
        <w:t>miejscowość</w:t>
      </w:r>
      <w:proofErr w:type="gramEnd"/>
      <w:r w:rsidRPr="00B92545">
        <w:rPr>
          <w:rFonts w:ascii="Times New Roman" w:hAnsi="Times New Roman"/>
          <w:b w:val="0"/>
          <w:sz w:val="24"/>
          <w:szCs w:val="24"/>
        </w:rPr>
        <w:t xml:space="preserve">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 xml:space="preserve">Nazwa </w:t>
      </w:r>
      <w:proofErr w:type="gramStart"/>
      <w:r w:rsidRPr="00261448">
        <w:t>wykonawcy: ................................................</w:t>
      </w:r>
      <w:proofErr w:type="gramEnd"/>
      <w:r w:rsidRPr="00261448">
        <w:t>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proofErr w:type="gramStart"/>
      <w:r w:rsidRPr="00261448">
        <w:t>Adres: ................................................</w:t>
      </w:r>
      <w:proofErr w:type="gramEnd"/>
      <w:r w:rsidRPr="00261448">
        <w:t>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gramStart"/>
      <w:r w:rsidRPr="00261448">
        <w:rPr>
          <w:b w:val="0"/>
          <w:szCs w:val="24"/>
        </w:rPr>
        <w:t>Tel. ................................................</w:t>
      </w:r>
      <w:proofErr w:type="gramEnd"/>
      <w:r w:rsidRPr="00261448">
        <w:rPr>
          <w:b w:val="0"/>
          <w:szCs w:val="24"/>
        </w:rPr>
        <w:t>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 xml:space="preserve">E-mail …….............……………….……...., </w:t>
      </w:r>
      <w:proofErr w:type="gramStart"/>
      <w:r w:rsidRPr="00261448">
        <w:t>na</w:t>
      </w:r>
      <w:proofErr w:type="gramEnd"/>
      <w:r w:rsidRPr="00261448">
        <w:t xml:space="preserve"> który zamawiający ma przesyłać korespondencję</w:t>
      </w:r>
    </w:p>
    <w:p w:rsidR="00261448" w:rsidRPr="00261448" w:rsidRDefault="00261448" w:rsidP="00B92545">
      <w:pPr>
        <w:spacing w:line="360" w:lineRule="auto"/>
      </w:pPr>
      <w:proofErr w:type="gramStart"/>
      <w:r w:rsidRPr="00261448">
        <w:t>NIP .................................................</w:t>
      </w:r>
      <w:proofErr w:type="gramEnd"/>
      <w:r w:rsidRPr="00261448">
        <w:t xml:space="preserve">............. </w:t>
      </w:r>
      <w:proofErr w:type="gramStart"/>
      <w:r w:rsidRPr="00261448">
        <w:t>Regon .................................................</w:t>
      </w:r>
      <w:proofErr w:type="gramEnd"/>
      <w:r w:rsidRPr="00261448">
        <w:t>.................</w:t>
      </w:r>
    </w:p>
    <w:p w:rsidR="00230267" w:rsidRPr="0070488D" w:rsidRDefault="00230267" w:rsidP="00B92545">
      <w:pPr>
        <w:spacing w:line="360" w:lineRule="auto"/>
        <w:jc w:val="both"/>
      </w:pPr>
    </w:p>
    <w:p w:rsidR="00B92545" w:rsidRPr="0070488D" w:rsidRDefault="00B92545" w:rsidP="00B92545">
      <w:pPr>
        <w:spacing w:line="360" w:lineRule="auto"/>
        <w:jc w:val="both"/>
      </w:pPr>
      <w:r w:rsidRPr="0070488D">
        <w:t>Nawiązując do ogłoszonego zamówienia w trybie „</w:t>
      </w:r>
      <w:r w:rsidR="00C744A4" w:rsidRPr="0070488D">
        <w:rPr>
          <w:b/>
        </w:rPr>
        <w:t>przetarg nieograniczony</w:t>
      </w:r>
      <w:r w:rsidRPr="0070488D">
        <w:t>” na:</w:t>
      </w:r>
      <w:r w:rsidR="0070488D" w:rsidRPr="0070488D">
        <w:t xml:space="preserve"> </w:t>
      </w:r>
      <w:r w:rsidRPr="0070488D">
        <w:t>„</w:t>
      </w:r>
      <w:r w:rsidR="00C744A4" w:rsidRPr="0070488D">
        <w:rPr>
          <w:b/>
        </w:rPr>
        <w:t xml:space="preserve">Dostawa przenośnego przepływomierza </w:t>
      </w:r>
      <w:proofErr w:type="spellStart"/>
      <w:r w:rsidR="00C744A4" w:rsidRPr="0070488D">
        <w:rPr>
          <w:b/>
        </w:rPr>
        <w:t>utradźwiękowego</w:t>
      </w:r>
      <w:proofErr w:type="spellEnd"/>
      <w:r w:rsidR="00C744A4" w:rsidRPr="0070488D">
        <w:rPr>
          <w:b/>
        </w:rPr>
        <w:t xml:space="preserve">, bezinwazyjnego do zajęć </w:t>
      </w:r>
      <w:proofErr w:type="gramStart"/>
      <w:r w:rsidR="00C744A4" w:rsidRPr="0070488D">
        <w:rPr>
          <w:b/>
        </w:rPr>
        <w:t>dydaktycznych  dla</w:t>
      </w:r>
      <w:proofErr w:type="gramEnd"/>
      <w:r w:rsidR="00C744A4" w:rsidRPr="0070488D">
        <w:rPr>
          <w:b/>
        </w:rPr>
        <w:t xml:space="preserve">  </w:t>
      </w:r>
      <w:proofErr w:type="spellStart"/>
      <w:r w:rsidR="00C744A4" w:rsidRPr="0070488D">
        <w:rPr>
          <w:b/>
        </w:rPr>
        <w:t>WIiŚ</w:t>
      </w:r>
      <w:proofErr w:type="spellEnd"/>
      <w:r w:rsidR="00C744A4" w:rsidRPr="0070488D">
        <w:rPr>
          <w:b/>
        </w:rPr>
        <w:t xml:space="preserve"> Politechniki Częstochowskiej.</w:t>
      </w:r>
      <w:r w:rsidRPr="0070488D">
        <w:t xml:space="preserve">”, </w:t>
      </w:r>
      <w:proofErr w:type="gramStart"/>
      <w:r w:rsidRPr="0070488D">
        <w:t>spr</w:t>
      </w:r>
      <w:proofErr w:type="gramEnd"/>
      <w:r w:rsidRPr="0070488D">
        <w:t xml:space="preserve">. </w:t>
      </w:r>
      <w:proofErr w:type="gramStart"/>
      <w:r w:rsidRPr="0070488D">
        <w:t>nr</w:t>
      </w:r>
      <w:proofErr w:type="gramEnd"/>
      <w:r w:rsidRPr="0070488D">
        <w:t xml:space="preserve"> rej.  </w:t>
      </w:r>
      <w:r w:rsidR="00C744A4" w:rsidRPr="0070488D">
        <w:rPr>
          <w:b/>
        </w:rPr>
        <w:t>ZP/D-28/A/16</w:t>
      </w:r>
      <w:r w:rsidRPr="0070488D">
        <w:rPr>
          <w:b/>
        </w:rPr>
        <w:t xml:space="preserve">, </w:t>
      </w:r>
      <w:r w:rsidRPr="0070488D">
        <w:t>składamy niniejszą ofertę, oferując:</w:t>
      </w:r>
    </w:p>
    <w:p w:rsidR="00B92545" w:rsidRPr="0070488D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70488D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70488D" w:rsidRDefault="00261448" w:rsidP="00B92545">
            <w:pPr>
              <w:spacing w:line="360" w:lineRule="auto"/>
              <w:rPr>
                <w:bCs/>
              </w:rPr>
            </w:pPr>
            <w:proofErr w:type="gramStart"/>
            <w:r w:rsidRPr="0070488D">
              <w:rPr>
                <w:bCs/>
              </w:rPr>
              <w:t>w</w:t>
            </w:r>
            <w:proofErr w:type="gramEnd"/>
            <w:r w:rsidRPr="0070488D">
              <w:rPr>
                <w:bCs/>
              </w:rPr>
              <w:t xml:space="preserve"> cenie:</w:t>
            </w:r>
          </w:p>
          <w:p w:rsidR="00261448" w:rsidRPr="0070488D" w:rsidRDefault="00261448" w:rsidP="00B92545">
            <w:pPr>
              <w:spacing w:line="360" w:lineRule="auto"/>
            </w:pPr>
            <w:proofErr w:type="gramStart"/>
            <w:r w:rsidRPr="0070488D">
              <w:rPr>
                <w:b/>
              </w:rPr>
              <w:t xml:space="preserve">brutto :  </w:t>
            </w:r>
            <w:r w:rsidRPr="0070488D">
              <w:t>..............................................</w:t>
            </w:r>
            <w:proofErr w:type="gramEnd"/>
            <w:r w:rsidRPr="0070488D">
              <w:t>............  PLN</w:t>
            </w:r>
          </w:p>
          <w:p w:rsidR="00261448" w:rsidRPr="0070488D" w:rsidRDefault="00261448" w:rsidP="00B92545">
            <w:pPr>
              <w:spacing w:line="360" w:lineRule="auto"/>
            </w:pPr>
            <w:r w:rsidRPr="0070488D">
              <w:t>/</w:t>
            </w:r>
            <w:proofErr w:type="gramStart"/>
            <w:r w:rsidRPr="0070488D">
              <w:t>słownie: ................................................</w:t>
            </w:r>
            <w:proofErr w:type="gramEnd"/>
            <w:r w:rsidRPr="0070488D">
              <w:t>............................................................................ PLN/</w:t>
            </w:r>
          </w:p>
          <w:p w:rsidR="00261448" w:rsidRPr="0070488D" w:rsidRDefault="00261448" w:rsidP="00B92545">
            <w:pPr>
              <w:spacing w:line="360" w:lineRule="auto"/>
            </w:pPr>
            <w:r w:rsidRPr="0070488D">
              <w:rPr>
                <w:b/>
              </w:rPr>
              <w:t xml:space="preserve">cena </w:t>
            </w:r>
            <w:proofErr w:type="gramStart"/>
            <w:r w:rsidRPr="0070488D">
              <w:rPr>
                <w:b/>
              </w:rPr>
              <w:t>netto :</w:t>
            </w:r>
            <w:r w:rsidRPr="0070488D">
              <w:t xml:space="preserve">  ..............................................</w:t>
            </w:r>
            <w:proofErr w:type="gramEnd"/>
            <w:r w:rsidRPr="0070488D">
              <w:t>....  PLN</w:t>
            </w:r>
          </w:p>
          <w:p w:rsidR="00261448" w:rsidRPr="0070488D" w:rsidRDefault="00261448" w:rsidP="00B92545">
            <w:pPr>
              <w:spacing w:line="360" w:lineRule="auto"/>
            </w:pPr>
            <w:r w:rsidRPr="0070488D">
              <w:t>/</w:t>
            </w:r>
            <w:proofErr w:type="gramStart"/>
            <w:r w:rsidRPr="0070488D">
              <w:t>słownie: ................................................</w:t>
            </w:r>
            <w:proofErr w:type="gramEnd"/>
            <w:r w:rsidRPr="0070488D">
              <w:t>............................................................................ PLN/</w:t>
            </w:r>
          </w:p>
          <w:p w:rsidR="00261448" w:rsidRPr="0070488D" w:rsidRDefault="00261448" w:rsidP="00B92545">
            <w:pPr>
              <w:spacing w:line="360" w:lineRule="auto"/>
            </w:pPr>
            <w:r w:rsidRPr="0070488D">
              <w:t>Zastosowano stawkę podatku VAT w wysokości ……………%</w:t>
            </w:r>
          </w:p>
          <w:p w:rsidR="00261448" w:rsidRPr="0070488D" w:rsidRDefault="00261448" w:rsidP="00B92545">
            <w:pPr>
              <w:pStyle w:val="Tekstpodstawowy"/>
            </w:pPr>
            <w:proofErr w:type="gramStart"/>
            <w:r w:rsidRPr="0070488D">
              <w:rPr>
                <w:bCs/>
              </w:rPr>
              <w:t xml:space="preserve">Gwarancja: </w:t>
            </w:r>
            <w:r w:rsidRPr="0070488D">
              <w:rPr>
                <w:b/>
              </w:rPr>
              <w:t>................................................</w:t>
            </w:r>
            <w:proofErr w:type="gramEnd"/>
            <w:r w:rsidRPr="0070488D">
              <w:rPr>
                <w:b/>
              </w:rPr>
              <w:t>...............................................................................</w:t>
            </w:r>
          </w:p>
          <w:p w:rsidR="00261448" w:rsidRPr="0070488D" w:rsidRDefault="00261448" w:rsidP="00B92545">
            <w:pPr>
              <w:pStyle w:val="Tekstpodstawowy"/>
              <w:rPr>
                <w:b/>
              </w:rPr>
            </w:pPr>
            <w:r w:rsidRPr="0070488D">
              <w:rPr>
                <w:b/>
                <w:bCs/>
              </w:rPr>
              <w:t>Termin realizacji:</w:t>
            </w:r>
            <w:r w:rsidRPr="0070488D">
              <w:t xml:space="preserve"> </w:t>
            </w:r>
            <w:r w:rsidR="0070488D">
              <w:t>……………………………………………………………………………</w:t>
            </w:r>
          </w:p>
          <w:p w:rsidR="00261448" w:rsidRPr="0070488D" w:rsidRDefault="00261448" w:rsidP="00B92545">
            <w:pPr>
              <w:spacing w:line="360" w:lineRule="auto"/>
              <w:jc w:val="both"/>
            </w:pPr>
            <w:r w:rsidRPr="0070488D">
              <w:rPr>
                <w:b/>
                <w:bCs/>
              </w:rPr>
              <w:t xml:space="preserve">Warunki płatności: </w:t>
            </w:r>
            <w:r w:rsidRPr="0070488D">
              <w:t>zgodnie ze SIWZ</w:t>
            </w:r>
          </w:p>
          <w:p w:rsidR="00261448" w:rsidRPr="0070488D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70488D" w:rsidRDefault="00261448" w:rsidP="00B92545">
      <w:pPr>
        <w:spacing w:line="360" w:lineRule="auto"/>
        <w:jc w:val="both"/>
        <w:rPr>
          <w:b/>
          <w:u w:val="single"/>
        </w:rPr>
      </w:pPr>
      <w:r w:rsidRPr="0070488D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70488D">
        <w:rPr>
          <w:spacing w:val="-1"/>
        </w:rPr>
        <w:t>1.</w:t>
      </w:r>
      <w:r w:rsidRPr="0070488D">
        <w:rPr>
          <w:spacing w:val="-1"/>
        </w:rPr>
        <w:tab/>
      </w:r>
      <w:proofErr w:type="gramStart"/>
      <w:r w:rsidRPr="0070488D">
        <w:t>zapoznaliśmy</w:t>
      </w:r>
      <w:proofErr w:type="gramEnd"/>
      <w:r w:rsidRPr="0070488D">
        <w:t xml:space="preserve"> się ze specyfikacją istotnych</w:t>
      </w:r>
      <w:r w:rsidRPr="00261448">
        <w:t xml:space="preserve"> warunków zamówienia udostępnioną przez Zamawiającego i nie wnosimy do niej żadnych uwag i zastrzeżeń oraz w pełni </w:t>
      </w:r>
      <w:r w:rsidRPr="00261448">
        <w:lastRenderedPageBreak/>
        <w:t>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zdobyliśmy</w:t>
      </w:r>
      <w:proofErr w:type="gramEnd"/>
      <w:r w:rsidRPr="00261448">
        <w:t xml:space="preserve">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akceptujemy</w:t>
      </w:r>
      <w:proofErr w:type="gramEnd"/>
      <w:r w:rsidRPr="00261448">
        <w:t xml:space="preserve">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uważamy</w:t>
      </w:r>
      <w:proofErr w:type="gramEnd"/>
      <w:r w:rsidRPr="00261448">
        <w:t xml:space="preserve">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</w:t>
      </w:r>
      <w:proofErr w:type="gramStart"/>
      <w:r w:rsidRPr="00261448">
        <w:rPr>
          <w:u w:val="single"/>
        </w:rPr>
        <w:t xml:space="preserve">są : </w:t>
      </w:r>
      <w:proofErr w:type="gramEnd"/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</w:r>
      <w:proofErr w:type="gramStart"/>
      <w:r w:rsidRPr="00261448">
        <w:t>podpis</w:t>
      </w:r>
      <w:proofErr w:type="gramEnd"/>
      <w:r w:rsidRPr="00261448">
        <w:t xml:space="preserve">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proofErr w:type="gramStart"/>
      <w:r w:rsidRPr="00261448">
        <w:t>upoważnionego</w:t>
      </w:r>
      <w:proofErr w:type="gramEnd"/>
      <w:r w:rsidRPr="00261448">
        <w:t xml:space="preserve">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F47" w:rsidRDefault="00246F47">
      <w:r>
        <w:separator/>
      </w:r>
    </w:p>
  </w:endnote>
  <w:endnote w:type="continuationSeparator" w:id="1">
    <w:p w:rsidR="00246F47" w:rsidRDefault="00246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4" w:rsidRDefault="00C744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48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4" w:rsidRDefault="00C744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F47" w:rsidRDefault="00246F47">
      <w:r>
        <w:separator/>
      </w:r>
    </w:p>
  </w:footnote>
  <w:footnote w:type="continuationSeparator" w:id="1">
    <w:p w:rsidR="00246F47" w:rsidRDefault="00246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4" w:rsidRDefault="00C744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4" w:rsidRDefault="00C744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4" w:rsidRDefault="00C744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4A4"/>
    <w:rsid w:val="00230267"/>
    <w:rsid w:val="00246F47"/>
    <w:rsid w:val="00261448"/>
    <w:rsid w:val="004B13B0"/>
    <w:rsid w:val="0070488D"/>
    <w:rsid w:val="00B92545"/>
    <w:rsid w:val="00C7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2671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2001-01-24T12:21:00Z</cp:lastPrinted>
  <dcterms:created xsi:type="dcterms:W3CDTF">2016-07-06T11:15:00Z</dcterms:created>
  <dcterms:modified xsi:type="dcterms:W3CDTF">2016-07-06T11:15:00Z</dcterms:modified>
</cp:coreProperties>
</file>