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 xml:space="preserve">„Dostawa </w:t>
            </w:r>
            <w:r w:rsidR="00A82904">
              <w:rPr>
                <w:rFonts w:ascii="Tahoma" w:hAnsi="Tahoma" w:cs="Tahoma"/>
                <w:sz w:val="16"/>
                <w:szCs w:val="16"/>
              </w:rPr>
              <w:t>projektora multimedialnego i ekranu projekcyjnego dla Studium Języków Obcych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A82904">
              <w:rPr>
                <w:rFonts w:ascii="Tahoma" w:hAnsi="Tahoma" w:cs="Tahoma"/>
                <w:bCs/>
                <w:sz w:val="16"/>
                <w:szCs w:val="16"/>
              </w:rPr>
              <w:t>ZP/D-27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04033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Realizację zadania nr </w:t>
                  </w: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A82904">
                    <w:rPr>
                      <w:rFonts w:ascii="Tahoma" w:hAnsi="Tahoma" w:cs="Tahoma"/>
                      <w:sz w:val="16"/>
                      <w:szCs w:val="16"/>
                    </w:rPr>
                    <w:t>projektora multimedialnego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4033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170C8">
              <w:rPr>
                <w:rFonts w:ascii="Tahoma" w:hAnsi="Tahoma" w:cs="Tahoma"/>
                <w:sz w:val="16"/>
                <w:szCs w:val="16"/>
              </w:rPr>
              <w:t>2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832447" w:rsidRPr="0004033D" w:rsidRDefault="00A82904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</w:t>
            </w:r>
            <w:r w:rsidRPr="00A829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A82904">
              <w:rPr>
                <w:rFonts w:ascii="Tahoma" w:hAnsi="Tahoma" w:cs="Tahoma"/>
                <w:sz w:val="16"/>
                <w:szCs w:val="16"/>
              </w:rPr>
              <w:t>podwieszanego do ściany ekranu projekcyjnego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82904" w:rsidRPr="0004033D" w:rsidRDefault="00A82904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A82904" w:rsidRDefault="00832447" w:rsidP="00A82904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Pr="0004033D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9F8" w:rsidRDefault="00F819F8">
      <w:r>
        <w:separator/>
      </w:r>
    </w:p>
  </w:endnote>
  <w:endnote w:type="continuationSeparator" w:id="0">
    <w:p w:rsidR="00F819F8" w:rsidRDefault="00F8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819F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8290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8290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819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9F8" w:rsidRDefault="00F819F8">
      <w:r>
        <w:separator/>
      </w:r>
    </w:p>
  </w:footnote>
  <w:footnote w:type="continuationSeparator" w:id="0">
    <w:p w:rsidR="00F819F8" w:rsidRDefault="00F81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B30A2"/>
    <w:rsid w:val="002D55E1"/>
    <w:rsid w:val="003220F2"/>
    <w:rsid w:val="003535E0"/>
    <w:rsid w:val="00374994"/>
    <w:rsid w:val="003B1977"/>
    <w:rsid w:val="004B66E1"/>
    <w:rsid w:val="004E0939"/>
    <w:rsid w:val="00610A1E"/>
    <w:rsid w:val="006313BD"/>
    <w:rsid w:val="00661437"/>
    <w:rsid w:val="00666DFE"/>
    <w:rsid w:val="00684D6C"/>
    <w:rsid w:val="006C544D"/>
    <w:rsid w:val="006F647D"/>
    <w:rsid w:val="00784CEB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52F28"/>
    <w:rsid w:val="009B0AE5"/>
    <w:rsid w:val="009B6256"/>
    <w:rsid w:val="009E2B1F"/>
    <w:rsid w:val="00A10CD3"/>
    <w:rsid w:val="00A52BC6"/>
    <w:rsid w:val="00A601A8"/>
    <w:rsid w:val="00A82904"/>
    <w:rsid w:val="00B25972"/>
    <w:rsid w:val="00B848ED"/>
    <w:rsid w:val="00BE740C"/>
    <w:rsid w:val="00C45231"/>
    <w:rsid w:val="00C91D96"/>
    <w:rsid w:val="00CB4C2B"/>
    <w:rsid w:val="00CC72CC"/>
    <w:rsid w:val="00CF018D"/>
    <w:rsid w:val="00DF6580"/>
    <w:rsid w:val="00E02776"/>
    <w:rsid w:val="00E05E12"/>
    <w:rsid w:val="00E300D5"/>
    <w:rsid w:val="00F375E6"/>
    <w:rsid w:val="00F8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3</cp:revision>
  <dcterms:created xsi:type="dcterms:W3CDTF">2016-07-07T06:47:00Z</dcterms:created>
  <dcterms:modified xsi:type="dcterms:W3CDTF">2016-07-07T06:51:00Z</dcterms:modified>
</cp:coreProperties>
</file>