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6398D" w:rsidRPr="00B6398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6398D" w:rsidRPr="00B6398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6398D" w:rsidP="009A21D7">
      <w:pPr>
        <w:pStyle w:val="Tekstpodstawowywcity"/>
        <w:spacing w:line="360" w:lineRule="auto"/>
        <w:ind w:firstLine="0"/>
      </w:pPr>
      <w:r w:rsidRPr="00B6398D">
        <w:rPr>
          <w:b/>
        </w:rPr>
        <w:t>Dostawa projektora multimedialnego i ekranu projekcyjnego dla Studium Języków Obcych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6398D" w:rsidRPr="00B6398D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6398D" w:rsidRPr="00B6398D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6398D" w:rsidRPr="00B6398D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6398D" w:rsidRPr="00B6398D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636" w:rsidRDefault="00744636">
      <w:r>
        <w:separator/>
      </w:r>
    </w:p>
  </w:endnote>
  <w:endnote w:type="continuationSeparator" w:id="0">
    <w:p w:rsidR="00744636" w:rsidRDefault="0074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39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39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98D" w:rsidRDefault="00B639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636" w:rsidRDefault="00744636">
      <w:r>
        <w:separator/>
      </w:r>
    </w:p>
  </w:footnote>
  <w:footnote w:type="continuationSeparator" w:id="0">
    <w:p w:rsidR="00744636" w:rsidRDefault="00744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98D" w:rsidRDefault="00B639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98D" w:rsidRDefault="00B639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98D" w:rsidRDefault="00B639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63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4636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6398D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D471D3-5A47-4EA1-8B4E-3EDD88389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2016-07-07T08:41:00Z</dcterms:created>
  <dcterms:modified xsi:type="dcterms:W3CDTF">2016-07-07T08:41:00Z</dcterms:modified>
</cp:coreProperties>
</file>