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D4553D" w:rsidRPr="00D4553D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4553D" w:rsidRPr="00D4553D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D4553D" w:rsidRPr="00D4553D">
        <w:rPr>
          <w:b/>
        </w:rPr>
        <w:t>Dostawa projektora multimedialnego i ekranu projekcyjnego dla Studium Języków Obcych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6BF5" w:rsidRDefault="00476BF5">
      <w:r>
        <w:separator/>
      </w:r>
    </w:p>
  </w:endnote>
  <w:endnote w:type="continuationSeparator" w:id="0">
    <w:p w:rsidR="00476BF5" w:rsidRDefault="00476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55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55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76BF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6BF5" w:rsidRDefault="00476BF5">
      <w:r>
        <w:separator/>
      </w:r>
    </w:p>
  </w:footnote>
  <w:footnote w:type="continuationSeparator" w:id="0">
    <w:p w:rsidR="00476BF5" w:rsidRDefault="00476B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53D" w:rsidRDefault="00D455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53D" w:rsidRDefault="00D4553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53D" w:rsidRDefault="00D4553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6BF5"/>
    <w:rsid w:val="000A5EC4"/>
    <w:rsid w:val="00212828"/>
    <w:rsid w:val="00271E63"/>
    <w:rsid w:val="00280712"/>
    <w:rsid w:val="002A7C88"/>
    <w:rsid w:val="00476BF5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4553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0981E82-5E75-44F0-B1EC-A90AFB513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1601-01-01T00:00:00Z</cp:lastPrinted>
  <dcterms:created xsi:type="dcterms:W3CDTF">2016-07-07T08:41:00Z</dcterms:created>
  <dcterms:modified xsi:type="dcterms:W3CDTF">2016-07-07T08:41:00Z</dcterms:modified>
</cp:coreProperties>
</file>