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E471A">
      <w:pPr>
        <w:spacing w:line="360" w:lineRule="auto"/>
        <w:rPr>
          <w:b/>
          <w:bCs/>
          <w:color w:val="000000"/>
          <w:sz w:val="24"/>
        </w:rPr>
      </w:pPr>
      <w:r w:rsidRPr="007E471A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E471A">
      <w:pPr>
        <w:spacing w:line="360" w:lineRule="auto"/>
        <w:rPr>
          <w:color w:val="000000"/>
          <w:sz w:val="24"/>
        </w:rPr>
      </w:pPr>
      <w:r w:rsidRPr="007E471A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E471A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E471A">
      <w:pPr>
        <w:spacing w:line="360" w:lineRule="auto"/>
        <w:rPr>
          <w:color w:val="000000"/>
          <w:sz w:val="24"/>
        </w:rPr>
      </w:pPr>
      <w:r w:rsidRPr="007E471A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E471A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7E471A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E471A" w:rsidRPr="007E471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E471A" w:rsidRPr="007E471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E471A" w:rsidRPr="007E471A">
        <w:rPr>
          <w:b/>
          <w:color w:val="000000"/>
          <w:sz w:val="24"/>
        </w:rPr>
        <w:t>Dostawa i montaż mebli dla Instytutu Inżynierii Środowiska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7E471A" w:rsidTr="00470E2B">
        <w:trPr>
          <w:cantSplit/>
        </w:trPr>
        <w:tc>
          <w:tcPr>
            <w:tcW w:w="9640" w:type="dxa"/>
          </w:tcPr>
          <w:p w:rsidR="007E471A" w:rsidRDefault="007E471A" w:rsidP="00470E2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471A">
              <w:rPr>
                <w:b/>
                <w:sz w:val="24"/>
              </w:rPr>
              <w:t xml:space="preserve">Firma </w:t>
            </w:r>
            <w:proofErr w:type="spellStart"/>
            <w:r w:rsidRPr="007E471A">
              <w:rPr>
                <w:b/>
                <w:sz w:val="24"/>
              </w:rPr>
              <w:t>Produkcyjno-Usługowo-Handlowa</w:t>
            </w:r>
            <w:proofErr w:type="spellEnd"/>
            <w:r w:rsidRPr="007E471A">
              <w:rPr>
                <w:b/>
                <w:sz w:val="24"/>
              </w:rPr>
              <w:t xml:space="preserve"> Krzysztof Bieda</w:t>
            </w:r>
          </w:p>
          <w:p w:rsidR="007E471A" w:rsidRDefault="007E471A" w:rsidP="00470E2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471A">
              <w:rPr>
                <w:b/>
                <w:sz w:val="24"/>
              </w:rPr>
              <w:t>34-600</w:t>
            </w:r>
            <w:r>
              <w:rPr>
                <w:b/>
                <w:sz w:val="24"/>
              </w:rPr>
              <w:t xml:space="preserve"> </w:t>
            </w:r>
            <w:r w:rsidRPr="007E471A">
              <w:rPr>
                <w:b/>
                <w:sz w:val="24"/>
              </w:rPr>
              <w:t>Limanowa</w:t>
            </w:r>
          </w:p>
          <w:p w:rsidR="007E471A" w:rsidRDefault="007E471A" w:rsidP="00470E2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471A">
              <w:rPr>
                <w:b/>
                <w:sz w:val="24"/>
              </w:rPr>
              <w:t>Piłsudskiego</w:t>
            </w:r>
            <w:r>
              <w:rPr>
                <w:b/>
                <w:sz w:val="24"/>
              </w:rPr>
              <w:t xml:space="preserve"> </w:t>
            </w:r>
            <w:r w:rsidRPr="007E471A">
              <w:rPr>
                <w:b/>
                <w:sz w:val="24"/>
              </w:rPr>
              <w:t>43</w:t>
            </w:r>
          </w:p>
          <w:p w:rsidR="007E471A" w:rsidRDefault="007E471A" w:rsidP="00470E2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E471A">
              <w:rPr>
                <w:b/>
                <w:sz w:val="24"/>
              </w:rPr>
              <w:t>7 029.45 zł</w:t>
            </w:r>
            <w:r w:rsidR="004D4B12">
              <w:rPr>
                <w:b/>
                <w:sz w:val="24"/>
              </w:rPr>
              <w:t xml:space="preserve"> brutto</w:t>
            </w:r>
          </w:p>
          <w:p w:rsidR="007E471A" w:rsidRPr="00253031" w:rsidRDefault="007E471A" w:rsidP="00470E2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E471A" w:rsidRDefault="007E471A" w:rsidP="00470E2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E471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2313"/>
        <w:gridCol w:w="1940"/>
        <w:gridCol w:w="1984"/>
        <w:gridCol w:w="2268"/>
      </w:tblGrid>
      <w:tr w:rsidR="004D4B12" w:rsidRPr="00C63DA0" w:rsidTr="004D4B12">
        <w:tc>
          <w:tcPr>
            <w:tcW w:w="747" w:type="dxa"/>
            <w:shd w:val="clear" w:color="auto" w:fill="auto"/>
            <w:vAlign w:val="center"/>
          </w:tcPr>
          <w:p w:rsidR="004D4B12" w:rsidRPr="00C63DA0" w:rsidRDefault="004D4B1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4D4B12" w:rsidRPr="00C63DA0" w:rsidRDefault="004D4B1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D4B12" w:rsidRPr="00C63DA0" w:rsidRDefault="004D4B12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4D4B12" w:rsidRPr="00C63DA0" w:rsidRDefault="004D4B1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B12" w:rsidRPr="00C63DA0" w:rsidRDefault="004D4B1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4B12" w:rsidRPr="00C63DA0" w:rsidRDefault="004D4B1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D4B12" w:rsidRPr="00C63DA0" w:rsidTr="004D4B12">
        <w:tc>
          <w:tcPr>
            <w:tcW w:w="747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Produkcyjno-Usługowo-Handlowa</w:t>
            </w:r>
            <w:proofErr w:type="spellEnd"/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Krzysztof Bieda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34-600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Limanowa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D4B12" w:rsidRPr="00C63DA0" w:rsidTr="004D4B12">
        <w:tc>
          <w:tcPr>
            <w:tcW w:w="747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EURO-MEBLE Małgorzata Masłoń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ks. bp. H. Bednorza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2A-6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40-384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90,64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95,64</w:t>
            </w:r>
          </w:p>
        </w:tc>
      </w:tr>
      <w:tr w:rsidR="004D4B12" w:rsidRPr="00C63DA0" w:rsidTr="004D4B12">
        <w:tc>
          <w:tcPr>
            <w:tcW w:w="747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KOMA R. Kozakiewicz, R. Makowski Spółka Jawna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Chorzowska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85,73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90,73</w:t>
            </w:r>
          </w:p>
        </w:tc>
      </w:tr>
      <w:tr w:rsidR="004D4B12" w:rsidRPr="00C63DA0" w:rsidTr="004D4B12">
        <w:tc>
          <w:tcPr>
            <w:tcW w:w="747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Biuro Inżynieryjne "DOT" Tomasz Dubiecki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Lubomira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29A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62-090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Mrowino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74,37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79,37</w:t>
            </w:r>
          </w:p>
        </w:tc>
      </w:tr>
      <w:tr w:rsidR="004D4B12" w:rsidRPr="00C63DA0" w:rsidTr="004D4B12">
        <w:tc>
          <w:tcPr>
            <w:tcW w:w="747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Centrum SEDNO Sp. z o. o.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44-48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75-252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Koszalin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67,03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72,03</w:t>
            </w:r>
          </w:p>
        </w:tc>
      </w:tr>
      <w:tr w:rsidR="004D4B12" w:rsidRPr="00C63DA0" w:rsidTr="004D4B12">
        <w:tc>
          <w:tcPr>
            <w:tcW w:w="747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STOLMAC Sp. z o.o.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Stawiszyńska 92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62-800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Kalisz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63,32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68,32</w:t>
            </w:r>
          </w:p>
        </w:tc>
      </w:tr>
      <w:tr w:rsidR="004D4B12" w:rsidRPr="00C63DA0" w:rsidTr="004D4B12">
        <w:tc>
          <w:tcPr>
            <w:tcW w:w="747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Tronus Polska </w:t>
            </w:r>
            <w:r w:rsidR="001F25A1">
              <w:rPr>
                <w:rFonts w:ascii="Times New Roman" w:hAnsi="Times New Roman" w:cs="Times New Roman"/>
                <w:bCs/>
                <w:sz w:val="18"/>
                <w:szCs w:val="18"/>
              </w:rPr>
              <w:t>Sp. z o.o.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Ordona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53,68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58,68</w:t>
            </w:r>
          </w:p>
        </w:tc>
      </w:tr>
      <w:tr w:rsidR="004D4B12" w:rsidRPr="00C63DA0" w:rsidTr="004D4B12">
        <w:tc>
          <w:tcPr>
            <w:tcW w:w="747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Zakład Produkcyjny Meble Dąbrówka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Dąbrówka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33A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97-500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Radomsko</w:t>
            </w:r>
          </w:p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471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4B12" w:rsidRPr="00C63DA0" w:rsidRDefault="004D4B12" w:rsidP="00470E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471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E471A">
      <w:pPr>
        <w:pStyle w:val="Nagwek"/>
        <w:tabs>
          <w:tab w:val="clear" w:pos="4536"/>
        </w:tabs>
        <w:jc w:val="both"/>
        <w:rPr>
          <w:sz w:val="24"/>
        </w:rPr>
      </w:pPr>
      <w:r w:rsidRPr="007E471A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7E471A">
        <w:rPr>
          <w:sz w:val="24"/>
        </w:rPr>
        <w:t>2016-07-06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AF47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7A9" w:rsidRDefault="00DE27A9">
      <w:r>
        <w:separator/>
      </w:r>
    </w:p>
  </w:endnote>
  <w:endnote w:type="continuationSeparator" w:id="0">
    <w:p w:rsidR="00DE27A9" w:rsidRDefault="00DE2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1A" w:rsidRDefault="007E471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AF471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AF471D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AF471D">
      <w:rPr>
        <w:rStyle w:val="Numerstrony"/>
        <w:rFonts w:ascii="Arial" w:hAnsi="Arial" w:cs="Arial"/>
        <w:sz w:val="18"/>
        <w:szCs w:val="18"/>
      </w:rPr>
      <w:fldChar w:fldCharType="separate"/>
    </w:r>
    <w:r w:rsidR="001F25A1">
      <w:rPr>
        <w:rStyle w:val="Numerstrony"/>
        <w:rFonts w:ascii="Arial" w:hAnsi="Arial" w:cs="Arial"/>
        <w:noProof/>
        <w:sz w:val="18"/>
        <w:szCs w:val="18"/>
      </w:rPr>
      <w:t>2</w:t>
    </w:r>
    <w:r w:rsidR="00AF471D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AF471D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AF471D">
      <w:rPr>
        <w:rStyle w:val="Numerstrony"/>
        <w:rFonts w:ascii="Arial" w:hAnsi="Arial" w:cs="Arial"/>
        <w:sz w:val="18"/>
        <w:szCs w:val="18"/>
      </w:rPr>
      <w:fldChar w:fldCharType="separate"/>
    </w:r>
    <w:r w:rsidR="001F25A1">
      <w:rPr>
        <w:rStyle w:val="Numerstrony"/>
        <w:rFonts w:ascii="Arial" w:hAnsi="Arial" w:cs="Arial"/>
        <w:noProof/>
        <w:sz w:val="18"/>
        <w:szCs w:val="18"/>
      </w:rPr>
      <w:t>2</w:t>
    </w:r>
    <w:r w:rsidR="00AF471D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1A" w:rsidRDefault="007E47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7A9" w:rsidRDefault="00DE27A9">
      <w:r>
        <w:separator/>
      </w:r>
    </w:p>
  </w:footnote>
  <w:footnote w:type="continuationSeparator" w:id="0">
    <w:p w:rsidR="00DE27A9" w:rsidRDefault="00DE27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1A" w:rsidRDefault="007E47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1A" w:rsidRDefault="007E471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1A" w:rsidRDefault="007E471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471A"/>
    <w:rsid w:val="00140696"/>
    <w:rsid w:val="001F25A1"/>
    <w:rsid w:val="00253031"/>
    <w:rsid w:val="00377700"/>
    <w:rsid w:val="004D4B12"/>
    <w:rsid w:val="005C147E"/>
    <w:rsid w:val="007118AF"/>
    <w:rsid w:val="007124E4"/>
    <w:rsid w:val="00745012"/>
    <w:rsid w:val="007E471A"/>
    <w:rsid w:val="0087722C"/>
    <w:rsid w:val="00987E41"/>
    <w:rsid w:val="00AF471D"/>
    <w:rsid w:val="00C63DA0"/>
    <w:rsid w:val="00C85A89"/>
    <w:rsid w:val="00D5444F"/>
    <w:rsid w:val="00DE27A9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F47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AF471D"/>
    <w:rPr>
      <w:rFonts w:ascii="Arial" w:hAnsi="Arial"/>
    </w:rPr>
  </w:style>
  <w:style w:type="paragraph" w:styleId="Nagwek">
    <w:name w:val="header"/>
    <w:basedOn w:val="Normalny"/>
    <w:rsid w:val="00AF47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F471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F471D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2016-07-06T11:41:00Z</dcterms:created>
  <dcterms:modified xsi:type="dcterms:W3CDTF">2016-07-06T11:41:00Z</dcterms:modified>
</cp:coreProperties>
</file>