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B2BB2" w:rsidRPr="008B2BB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B2BB2" w:rsidRPr="008B2BB2">
        <w:rPr>
          <w:rFonts w:ascii="Times New Roman" w:eastAsia="Times New Roman" w:hAnsi="Times New Roman"/>
          <w:b/>
          <w:sz w:val="24"/>
          <w:szCs w:val="20"/>
          <w:lang w:eastAsia="pl-PL"/>
        </w:rPr>
        <w:t>ZP/D-26/A/16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E9221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B2BB2" w:rsidRPr="008B2BB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E92217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8B2BB2" w:rsidRPr="008B2BB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zestawu do pomiaru ciśnień, temperatury oraz wilgotności wraz z oprogramowaniem do wizualizacji i rejestracji danych </w:t>
      </w:r>
      <w:proofErr w:type="gramStart"/>
      <w:r w:rsidR="008B2BB2" w:rsidRPr="008B2BB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dla  </w:t>
      </w:r>
      <w:proofErr w:type="spellStart"/>
      <w:r w:rsidR="008B2BB2" w:rsidRPr="008B2BB2">
        <w:rPr>
          <w:rFonts w:ascii="Times New Roman" w:eastAsia="Times New Roman" w:hAnsi="Times New Roman"/>
          <w:b/>
          <w:sz w:val="24"/>
          <w:szCs w:val="24"/>
          <w:lang w:eastAsia="pl-PL"/>
        </w:rPr>
        <w:t>WIiŚ</w:t>
      </w:r>
      <w:proofErr w:type="spellEnd"/>
      <w:proofErr w:type="gramEnd"/>
      <w:r w:rsidR="008B2BB2" w:rsidRPr="008B2BB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</w:t>
            </w:r>
            <w:proofErr w:type="gramStart"/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p</w:t>
            </w:r>
            <w:proofErr w:type="gramEnd"/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92217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CC4" w:rsidRDefault="00A80CC4" w:rsidP="00025386">
      <w:pPr>
        <w:spacing w:after="0" w:line="240" w:lineRule="auto"/>
      </w:pPr>
      <w:r>
        <w:separator/>
      </w:r>
    </w:p>
  </w:endnote>
  <w:endnote w:type="continuationSeparator" w:id="1">
    <w:p w:rsidR="00A80CC4" w:rsidRDefault="00A80C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BB2" w:rsidRDefault="008B2B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2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2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BB2" w:rsidRDefault="008B2B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CC4" w:rsidRDefault="00A80CC4" w:rsidP="00025386">
      <w:pPr>
        <w:spacing w:after="0" w:line="240" w:lineRule="auto"/>
      </w:pPr>
      <w:r>
        <w:separator/>
      </w:r>
    </w:p>
  </w:footnote>
  <w:footnote w:type="continuationSeparator" w:id="1">
    <w:p w:rsidR="00A80CC4" w:rsidRDefault="00A80C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BB2" w:rsidRDefault="008B2B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BB2" w:rsidRDefault="008B2B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BB2" w:rsidRDefault="008B2BB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BB2"/>
    <w:rsid w:val="00025386"/>
    <w:rsid w:val="001C2314"/>
    <w:rsid w:val="005624D8"/>
    <w:rsid w:val="008B2BB2"/>
    <w:rsid w:val="008F2498"/>
    <w:rsid w:val="00A56A6F"/>
    <w:rsid w:val="00A80CC4"/>
    <w:rsid w:val="00D55FC4"/>
    <w:rsid w:val="00E92217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2016-07-01T09:07:00Z</dcterms:created>
  <dcterms:modified xsi:type="dcterms:W3CDTF">2016-07-01T09:07:00Z</dcterms:modified>
</cp:coreProperties>
</file>