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C73954" w:rsidRPr="00C73954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C73954" w:rsidRPr="00C73954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C73954" w:rsidRPr="00C73954">
        <w:rPr>
          <w:b/>
        </w:rPr>
        <w:t>Przebudowa zasilania stacji transformatorowej ST3 15/0,4 kV WIMiI polegająca na wymianie kabli 15 kV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3C05" w:rsidRDefault="00D33C05">
      <w:r>
        <w:separator/>
      </w:r>
    </w:p>
  </w:endnote>
  <w:endnote w:type="continuationSeparator" w:id="0">
    <w:p w:rsidR="00D33C05" w:rsidRDefault="00D33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7395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7395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33C0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3C05" w:rsidRDefault="00D33C05">
      <w:r>
        <w:separator/>
      </w:r>
    </w:p>
  </w:footnote>
  <w:footnote w:type="continuationSeparator" w:id="0">
    <w:p w:rsidR="00D33C05" w:rsidRDefault="00D33C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3954" w:rsidRDefault="00C7395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3954" w:rsidRDefault="00C7395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3954" w:rsidRDefault="00C7395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3C05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73954"/>
    <w:rsid w:val="00CA3550"/>
    <w:rsid w:val="00CB3539"/>
    <w:rsid w:val="00D23A0C"/>
    <w:rsid w:val="00D30B74"/>
    <w:rsid w:val="00D33C05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2016-07-05T07:43:00Z</dcterms:created>
  <dcterms:modified xsi:type="dcterms:W3CDTF">2016-07-05T07:43:00Z</dcterms:modified>
</cp:coreProperties>
</file>