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C3615" w:rsidRPr="00AC361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C3615" w:rsidRPr="00AC361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C3615" w:rsidP="009A21D7">
      <w:pPr>
        <w:pStyle w:val="Tekstpodstawowywcity"/>
        <w:spacing w:line="360" w:lineRule="auto"/>
        <w:ind w:firstLine="0"/>
      </w:pPr>
      <w:r w:rsidRPr="00AC3615">
        <w:rPr>
          <w:b/>
        </w:rPr>
        <w:t>Remont korytarza, sanitariatów, klatki schodowej oraz pokoi pracowniczych w budynkach przy ul. Brzeźnickiej 60A Wydziału Infrastruktury  i Środowiska.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C3615" w:rsidRPr="00AC3615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C3615" w:rsidRPr="00AC3615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C3615" w:rsidRPr="00AC3615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C3615" w:rsidRPr="00AC3615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59F" w:rsidRDefault="0021059F">
      <w:r>
        <w:separator/>
      </w:r>
    </w:p>
  </w:endnote>
  <w:endnote w:type="continuationSeparator" w:id="0">
    <w:p w:rsidR="0021059F" w:rsidRDefault="00210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61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61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615" w:rsidRDefault="00AC36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59F" w:rsidRDefault="0021059F">
      <w:r>
        <w:separator/>
      </w:r>
    </w:p>
  </w:footnote>
  <w:footnote w:type="continuationSeparator" w:id="0">
    <w:p w:rsidR="0021059F" w:rsidRDefault="00210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615" w:rsidRDefault="00AC36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615" w:rsidRDefault="00AC36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615" w:rsidRDefault="00AC36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59F"/>
    <w:rsid w:val="00002F64"/>
    <w:rsid w:val="000E6599"/>
    <w:rsid w:val="00111985"/>
    <w:rsid w:val="001614BA"/>
    <w:rsid w:val="0021059F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AC3615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2016-06-29T07:39:00Z</dcterms:created>
  <dcterms:modified xsi:type="dcterms:W3CDTF">2016-06-29T07:39:00Z</dcterms:modified>
</cp:coreProperties>
</file>