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F1A33" w:rsidRPr="00FF1A3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F1A33" w:rsidRPr="00FF1A3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F1A33" w:rsidRPr="00FF1A33">
        <w:rPr>
          <w:b/>
        </w:rPr>
        <w:t>Remont korytarza, sanitariatów, klatki schodowej oraz pokoi pracowniczych w budynkach przy ul. Brzeźnickiej 60A Wydziału Infrastruktury  i Środowiska.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4D0" w:rsidRDefault="000A54D0">
      <w:r>
        <w:separator/>
      </w:r>
    </w:p>
  </w:endnote>
  <w:endnote w:type="continuationSeparator" w:id="0">
    <w:p w:rsidR="000A54D0" w:rsidRDefault="000A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A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A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54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4D0" w:rsidRDefault="000A54D0">
      <w:r>
        <w:separator/>
      </w:r>
    </w:p>
  </w:footnote>
  <w:footnote w:type="continuationSeparator" w:id="0">
    <w:p w:rsidR="000A54D0" w:rsidRDefault="000A5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33" w:rsidRDefault="00FF1A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33" w:rsidRDefault="00FF1A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A33" w:rsidRDefault="00FF1A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4D0"/>
    <w:rsid w:val="000A54D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F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2016-06-29T07:38:00Z</dcterms:created>
  <dcterms:modified xsi:type="dcterms:W3CDTF">2016-06-29T07:38:00Z</dcterms:modified>
</cp:coreProperties>
</file>