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0311B" w:rsidRPr="0000311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0311B" w:rsidRPr="0000311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0311B" w:rsidP="009A21D7">
      <w:pPr>
        <w:pStyle w:val="Tekstpodstawowywcity"/>
        <w:spacing w:line="360" w:lineRule="auto"/>
        <w:ind w:firstLine="0"/>
      </w:pPr>
      <w:r w:rsidRPr="0000311B">
        <w:rPr>
          <w:b/>
        </w:rPr>
        <w:t>Wymiana drzwi w Akademickim Centrum Kultury i Sportu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0311B" w:rsidRPr="0000311B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0311B" w:rsidRPr="0000311B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0311B" w:rsidRPr="0000311B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0311B" w:rsidRPr="0000311B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71C" w:rsidRDefault="0063171C">
      <w:r>
        <w:separator/>
      </w:r>
    </w:p>
  </w:endnote>
  <w:endnote w:type="continuationSeparator" w:id="0">
    <w:p w:rsidR="0063171C" w:rsidRDefault="00631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311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311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11B" w:rsidRDefault="000031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71C" w:rsidRDefault="0063171C">
      <w:r>
        <w:separator/>
      </w:r>
    </w:p>
  </w:footnote>
  <w:footnote w:type="continuationSeparator" w:id="0">
    <w:p w:rsidR="0063171C" w:rsidRDefault="00631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11B" w:rsidRDefault="000031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11B" w:rsidRDefault="000031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11B" w:rsidRDefault="000031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71C"/>
    <w:rsid w:val="00002F64"/>
    <w:rsid w:val="0000311B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3171C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2016-06-27T09:44:00Z</dcterms:created>
  <dcterms:modified xsi:type="dcterms:W3CDTF">2016-06-27T09:44:00Z</dcterms:modified>
</cp:coreProperties>
</file>