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9021A" w:rsidRPr="0029021A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9021A" w:rsidRPr="0029021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9021A" w:rsidRPr="0029021A">
        <w:rPr>
          <w:b/>
        </w:rPr>
        <w:t>Wymiana drzwi w Akademickim Centrum Kultury i Sportu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EB8" w:rsidRDefault="00EA6EB8">
      <w:r>
        <w:separator/>
      </w:r>
    </w:p>
  </w:endnote>
  <w:endnote w:type="continuationSeparator" w:id="0">
    <w:p w:rsidR="00EA6EB8" w:rsidRDefault="00EA6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6E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EB8" w:rsidRDefault="00EA6EB8">
      <w:r>
        <w:separator/>
      </w:r>
    </w:p>
  </w:footnote>
  <w:footnote w:type="continuationSeparator" w:id="0">
    <w:p w:rsidR="00EA6EB8" w:rsidRDefault="00EA6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21A" w:rsidRDefault="002902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21A" w:rsidRDefault="002902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21A" w:rsidRDefault="002902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EB8"/>
    <w:rsid w:val="000A5EC4"/>
    <w:rsid w:val="00212828"/>
    <w:rsid w:val="00271E63"/>
    <w:rsid w:val="00280712"/>
    <w:rsid w:val="0029021A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A6EB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2016-06-27T09:43:00Z</dcterms:created>
  <dcterms:modified xsi:type="dcterms:W3CDTF">2016-06-27T09:43:00Z</dcterms:modified>
</cp:coreProperties>
</file>