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D3C91" w:rsidRPr="00FD3C9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D3C91" w:rsidRPr="00FD3C91">
        <w:rPr>
          <w:b/>
          <w:sz w:val="24"/>
        </w:rPr>
        <w:t>ZP/D-22/A/16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D3C91" w:rsidRPr="00FD3C91">
        <w:rPr>
          <w:b/>
        </w:rPr>
        <w:t>przetarg nieograniczony</w:t>
      </w:r>
      <w:r w:rsidR="00753DC1">
        <w:t xml:space="preserve"> na:</w:t>
      </w:r>
    </w:p>
    <w:p w:rsidR="0000184A" w:rsidRDefault="00FD3C9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D3C91">
        <w:rPr>
          <w:b/>
          <w:sz w:val="24"/>
          <w:szCs w:val="24"/>
        </w:rPr>
        <w:t>Dostawa precyzyjnego rejestratora danych (Data logger)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D3C91" w:rsidRPr="00FD3C9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D3C91" w:rsidRPr="00FD3C91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FD3C91" w:rsidRPr="00FD3C9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C8F" w:rsidRDefault="008B3C8F">
      <w:r>
        <w:separator/>
      </w:r>
    </w:p>
  </w:endnote>
  <w:endnote w:type="continuationSeparator" w:id="0">
    <w:p w:rsidR="008B3C8F" w:rsidRDefault="008B3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3C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3C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C91" w:rsidRDefault="00FD3C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C8F" w:rsidRDefault="008B3C8F">
      <w:r>
        <w:separator/>
      </w:r>
    </w:p>
  </w:footnote>
  <w:footnote w:type="continuationSeparator" w:id="0">
    <w:p w:rsidR="008B3C8F" w:rsidRDefault="008B3C8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C91" w:rsidRDefault="00FD3C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C91" w:rsidRDefault="00FD3C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C91" w:rsidRDefault="00FD3C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3C8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B3C8F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3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9D025B-6A59-41C8-9A41-BB9E41D22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1573D-E46A-46E1-BD8A-F68987527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2016-06-27T08:36:00Z</dcterms:created>
  <dcterms:modified xsi:type="dcterms:W3CDTF">2016-06-27T08:36:00Z</dcterms:modified>
</cp:coreProperties>
</file>