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18F" w:rsidRDefault="004E5450">
      <w:pPr>
        <w:rPr>
          <w:b/>
          <w:bCs/>
          <w:sz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89.25pt">
            <v:imagedata r:id="rId7" o:title="Nagłówek-Biostrateg"/>
          </v:shape>
        </w:pict>
      </w:r>
    </w:p>
    <w:p w:rsidR="0060018F" w:rsidRDefault="0060018F">
      <w:pPr>
        <w:rPr>
          <w:b/>
          <w:bCs/>
          <w:sz w:val="24"/>
        </w:rPr>
      </w:pPr>
    </w:p>
    <w:p w:rsidR="0060018F" w:rsidRDefault="0060018F">
      <w:pPr>
        <w:rPr>
          <w:b/>
          <w:bCs/>
          <w:sz w:val="24"/>
        </w:rPr>
      </w:pPr>
    </w:p>
    <w:p w:rsidR="003F0CBE" w:rsidRDefault="0025355D">
      <w:pPr>
        <w:rPr>
          <w:b/>
          <w:bCs/>
          <w:sz w:val="24"/>
        </w:rPr>
      </w:pPr>
      <w:r w:rsidRPr="0025355D">
        <w:rPr>
          <w:b/>
          <w:bCs/>
          <w:sz w:val="24"/>
        </w:rPr>
        <w:t>Politechnika Częstochowska</w:t>
      </w:r>
    </w:p>
    <w:p w:rsidR="003F0CBE" w:rsidRDefault="0025355D">
      <w:pPr>
        <w:rPr>
          <w:b/>
          <w:bCs/>
          <w:sz w:val="24"/>
        </w:rPr>
      </w:pPr>
      <w:r w:rsidRPr="0025355D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5355D">
        <w:rPr>
          <w:b/>
          <w:bCs/>
          <w:sz w:val="24"/>
        </w:rPr>
        <w:t>69</w:t>
      </w:r>
    </w:p>
    <w:p w:rsidR="003F0CBE" w:rsidRDefault="0025355D">
      <w:pPr>
        <w:rPr>
          <w:b/>
          <w:bCs/>
          <w:sz w:val="24"/>
        </w:rPr>
      </w:pPr>
      <w:r w:rsidRPr="0025355D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5355D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0018F" w:rsidRDefault="0060018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76671">
        <w:rPr>
          <w:b/>
          <w:bCs/>
          <w:sz w:val="24"/>
        </w:rPr>
        <w:t xml:space="preserve">RK -   </w:t>
      </w:r>
      <w:r w:rsidR="004E5450">
        <w:rPr>
          <w:b/>
          <w:bCs/>
          <w:sz w:val="24"/>
        </w:rPr>
        <w:t>517</w:t>
      </w:r>
      <w:bookmarkStart w:id="0" w:name="_GoBack"/>
      <w:bookmarkEnd w:id="0"/>
      <w:r w:rsidR="00B76671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25355D" w:rsidRPr="0025355D">
        <w:rPr>
          <w:sz w:val="24"/>
        </w:rPr>
        <w:t>Częstochowa</w:t>
      </w:r>
      <w:r>
        <w:rPr>
          <w:sz w:val="24"/>
        </w:rPr>
        <w:t xml:space="preserve"> dnia: </w:t>
      </w:r>
      <w:r w:rsidR="0025355D" w:rsidRPr="0025355D">
        <w:rPr>
          <w:sz w:val="24"/>
        </w:rPr>
        <w:t>2016-06-21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0018F" w:rsidRDefault="0060018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60018F" w:rsidRDefault="0060018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5355D" w:rsidRPr="0025355D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5355D" w:rsidRPr="0025355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25355D">
      <w:pPr>
        <w:spacing w:line="360" w:lineRule="auto"/>
        <w:jc w:val="both"/>
        <w:rPr>
          <w:sz w:val="24"/>
        </w:rPr>
      </w:pPr>
      <w:r w:rsidRPr="0025355D">
        <w:rPr>
          <w:b/>
          <w:sz w:val="24"/>
        </w:rPr>
        <w:t>Dostawa instalacji do brykietowania biomasy w ramach projektu pt. ,,Potencjał paszowy, energetyczny i ekonomiczny upraw ślazowca pensylwańskiego na glebach lekkich, odłogowanych i rekultywowanych"</w:t>
      </w:r>
      <w:r w:rsidR="003F0CBE">
        <w:rPr>
          <w:sz w:val="24"/>
        </w:rPr>
        <w:t>,</w:t>
      </w:r>
      <w:r w:rsidR="00B76671">
        <w:rPr>
          <w:sz w:val="24"/>
        </w:rPr>
        <w:t xml:space="preserve"> </w:t>
      </w:r>
      <w:proofErr w:type="spellStart"/>
      <w:r w:rsidR="00B76671">
        <w:rPr>
          <w:sz w:val="24"/>
        </w:rPr>
        <w:t>spr</w:t>
      </w:r>
      <w:proofErr w:type="spellEnd"/>
      <w:r w:rsidR="00B76671">
        <w:rPr>
          <w:sz w:val="24"/>
        </w:rPr>
        <w:t xml:space="preserve">. nr rej. </w:t>
      </w:r>
      <w:r w:rsidR="00B76671" w:rsidRPr="00B76671">
        <w:rPr>
          <w:b/>
          <w:sz w:val="24"/>
        </w:rPr>
        <w:t>ZP/D-20/A/16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5355D" w:rsidRPr="0025355D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60018F" w:rsidRDefault="0060018F" w:rsidP="0060018F"/>
    <w:p w:rsidR="0060018F" w:rsidRPr="0060018F" w:rsidRDefault="0060018F" w:rsidP="0060018F"/>
    <w:p w:rsidR="003F0CBE" w:rsidRPr="0060018F" w:rsidRDefault="003F0CBE" w:rsidP="0060018F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Pr="0060018F" w:rsidRDefault="0060018F">
      <w:pPr>
        <w:spacing w:line="360" w:lineRule="auto"/>
        <w:jc w:val="both"/>
        <w:rPr>
          <w:sz w:val="24"/>
          <w:szCs w:val="24"/>
        </w:rPr>
      </w:pPr>
      <w:r w:rsidRPr="0060018F">
        <w:rPr>
          <w:color w:val="000000"/>
          <w:sz w:val="24"/>
          <w:szCs w:val="24"/>
        </w:rPr>
        <w:t xml:space="preserve">Zamawiający unieważnił przedmiotowe postępowanie na podstawie art. 93 ust. 1 pkt 7 </w:t>
      </w:r>
      <w:proofErr w:type="spellStart"/>
      <w:r w:rsidRPr="0060018F">
        <w:rPr>
          <w:color w:val="000000"/>
          <w:sz w:val="24"/>
          <w:szCs w:val="24"/>
        </w:rPr>
        <w:t>upzp</w:t>
      </w:r>
      <w:proofErr w:type="spellEnd"/>
      <w:r w:rsidRPr="0060018F">
        <w:rPr>
          <w:color w:val="000000"/>
          <w:sz w:val="24"/>
          <w:szCs w:val="24"/>
        </w:rPr>
        <w:t xml:space="preserve">, ponieważ opisując przedmiot zamówienia błędnie określono zakres dostawy. Urządzenie będące przedmiotem postępowania </w:t>
      </w:r>
      <w:r w:rsidR="00611B8B">
        <w:rPr>
          <w:color w:val="000000"/>
          <w:sz w:val="24"/>
          <w:szCs w:val="24"/>
        </w:rPr>
        <w:t xml:space="preserve">powinno być dostarczone w odpowiednio podzielonych częściach, a następnie samodzielnie wytworzone przez Zamawiającego, nie zaś jak błędnie wskazał Zamawiający – dostarczone jako gotowa instalacja. 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B76671" w:rsidRDefault="004E5450" w:rsidP="0060018F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  <w:r>
        <w:lastRenderedPageBreak/>
        <w:pict>
          <v:shape id="_x0000_i1026" type="#_x0000_t75" style="width:468.75pt;height:89.25pt">
            <v:imagedata r:id="rId7" o:title="Nagłówek-Biostrateg"/>
          </v:shape>
        </w:pict>
      </w:r>
    </w:p>
    <w:p w:rsidR="00B76671" w:rsidRPr="00B76671" w:rsidRDefault="00B76671" w:rsidP="00B76671"/>
    <w:p w:rsidR="0060018F" w:rsidRPr="005644C6" w:rsidRDefault="0060018F" w:rsidP="0060018F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267D99">
      <w:pPr>
        <w:spacing w:line="360" w:lineRule="auto"/>
        <w:rPr>
          <w:sz w:val="24"/>
        </w:rPr>
      </w:pPr>
    </w:p>
    <w:p w:rsidR="00B76671" w:rsidRDefault="00B76671" w:rsidP="00267D99">
      <w:pPr>
        <w:spacing w:line="360" w:lineRule="auto"/>
        <w:rPr>
          <w:sz w:val="24"/>
        </w:rPr>
      </w:pPr>
    </w:p>
    <w:p w:rsidR="00B76671" w:rsidRDefault="00B76671" w:rsidP="00B76671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Prorektor ds. nauki </w:t>
      </w:r>
    </w:p>
    <w:p w:rsidR="00B76671" w:rsidRDefault="00B76671" w:rsidP="00B76671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prof. dr hab. inż. Zygmunt Nitkiewicz </w:t>
      </w:r>
    </w:p>
    <w:p w:rsidR="00B76671" w:rsidRPr="0060018F" w:rsidRDefault="00B76671" w:rsidP="00267D99">
      <w:pPr>
        <w:spacing w:line="360" w:lineRule="auto"/>
        <w:rPr>
          <w:sz w:val="24"/>
        </w:rPr>
      </w:pPr>
    </w:p>
    <w:sectPr w:rsidR="00B76671" w:rsidRPr="006001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BAC" w:rsidRDefault="00835BAC">
      <w:r>
        <w:separator/>
      </w:r>
    </w:p>
  </w:endnote>
  <w:endnote w:type="continuationSeparator" w:id="0">
    <w:p w:rsidR="00835BAC" w:rsidRDefault="0083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4E54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1B8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BAC" w:rsidRDefault="00835BAC">
      <w:r>
        <w:separator/>
      </w:r>
    </w:p>
  </w:footnote>
  <w:footnote w:type="continuationSeparator" w:id="0">
    <w:p w:rsidR="00835BAC" w:rsidRDefault="00835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55D" w:rsidRDefault="002535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55D" w:rsidRDefault="002535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55D" w:rsidRDefault="002535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BAC"/>
    <w:rsid w:val="00020DF5"/>
    <w:rsid w:val="000345C2"/>
    <w:rsid w:val="00047A30"/>
    <w:rsid w:val="001B1480"/>
    <w:rsid w:val="0025355D"/>
    <w:rsid w:val="00267D99"/>
    <w:rsid w:val="002D47D4"/>
    <w:rsid w:val="00372CE9"/>
    <w:rsid w:val="003F0CBE"/>
    <w:rsid w:val="00420F05"/>
    <w:rsid w:val="004E5450"/>
    <w:rsid w:val="005644C6"/>
    <w:rsid w:val="0060018F"/>
    <w:rsid w:val="00611B8B"/>
    <w:rsid w:val="006E6C0F"/>
    <w:rsid w:val="007A2D48"/>
    <w:rsid w:val="00835BAC"/>
    <w:rsid w:val="009553F8"/>
    <w:rsid w:val="00A86662"/>
    <w:rsid w:val="00AF7988"/>
    <w:rsid w:val="00B1578C"/>
    <w:rsid w:val="00B76671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A618F3-741B-47E9-B3BA-51585632E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B766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66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2016-06-21T07:11:00Z</cp:lastPrinted>
  <dcterms:created xsi:type="dcterms:W3CDTF">2016-06-22T07:24:00Z</dcterms:created>
  <dcterms:modified xsi:type="dcterms:W3CDTF">2016-06-22T07:24:00Z</dcterms:modified>
</cp:coreProperties>
</file>