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D3E" w:rsidRDefault="00C12D3E" w:rsidP="00C12D3E">
      <w:pPr>
        <w:pStyle w:val="Nagwek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89.25pt">
            <v:imagedata r:id="rId8" o:title="Nagłówek-Biostrateg"/>
          </v:shape>
        </w:pict>
      </w:r>
    </w:p>
    <w:p w:rsidR="00C12D3E" w:rsidRDefault="00C12D3E" w:rsidP="00CB6204">
      <w:pPr>
        <w:pStyle w:val="Nagwek4"/>
        <w:rPr>
          <w:b/>
          <w:i w:val="0"/>
        </w:rPr>
      </w:pPr>
    </w:p>
    <w:p w:rsidR="00C12D3E" w:rsidRPr="00C12D3E" w:rsidRDefault="00C12D3E" w:rsidP="00C12D3E">
      <w:bookmarkStart w:id="0" w:name="_GoBack"/>
      <w:bookmarkEnd w:id="0"/>
    </w:p>
    <w:p w:rsidR="00C12D3E" w:rsidRDefault="00C12D3E" w:rsidP="00CB6204">
      <w:pPr>
        <w:pStyle w:val="Nagwek4"/>
        <w:rPr>
          <w:b/>
          <w:i w:val="0"/>
        </w:rPr>
      </w:pPr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43E1" w:rsidRPr="009E43E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43E1" w:rsidRPr="009E43E1">
        <w:rPr>
          <w:b/>
          <w:sz w:val="24"/>
        </w:rPr>
        <w:t>ZP/D-20/A/16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43E1" w:rsidRPr="009E43E1">
        <w:rPr>
          <w:b/>
        </w:rPr>
        <w:t>przetarg nieograniczony</w:t>
      </w:r>
      <w:r w:rsidR="00753DC1">
        <w:t xml:space="preserve"> na:</w:t>
      </w:r>
    </w:p>
    <w:p w:rsidR="0000184A" w:rsidRDefault="009E43E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43E1">
        <w:rPr>
          <w:b/>
          <w:sz w:val="24"/>
          <w:szCs w:val="24"/>
        </w:rPr>
        <w:t>Dostawa instalacji do brykietowania biomasy w ramach projektu pt. ,,Potencjał paszowy, energetyczny i ekonomiczny upraw ślazowca pensylwańskiego na glebach lekkich, odłogowanych i rekultywowanych"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E43E1" w:rsidRPr="009E43E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E43E1" w:rsidRPr="009E43E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E43E1" w:rsidRPr="009E43E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691" w:rsidRDefault="00252691">
      <w:r>
        <w:separator/>
      </w:r>
    </w:p>
  </w:endnote>
  <w:endnote w:type="continuationSeparator" w:id="0">
    <w:p w:rsidR="00252691" w:rsidRDefault="0025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D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2D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E1" w:rsidRDefault="009E43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691" w:rsidRDefault="00252691">
      <w:r>
        <w:separator/>
      </w:r>
    </w:p>
  </w:footnote>
  <w:footnote w:type="continuationSeparator" w:id="0">
    <w:p w:rsidR="00252691" w:rsidRDefault="0025269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E1" w:rsidRDefault="009E43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E1" w:rsidRDefault="009E43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3E1" w:rsidRDefault="009E43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69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2691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43E1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2D3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B37B28-A561-40C6-9DB8-6479BD70E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locked/>
    <w:rsid w:val="00C12D3E"/>
  </w:style>
  <w:style w:type="paragraph" w:styleId="Tekstdymka">
    <w:name w:val="Balloon Text"/>
    <w:basedOn w:val="Normalny"/>
    <w:link w:val="TekstdymkaZnak"/>
    <w:rsid w:val="00C12D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12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1091C-CDC6-4617-AD8A-AE0AF976E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2016-06-16T10:10:00Z</cp:lastPrinted>
  <dcterms:created xsi:type="dcterms:W3CDTF">2016-06-16T10:10:00Z</dcterms:created>
  <dcterms:modified xsi:type="dcterms:W3CDTF">2016-06-16T10:10:00Z</dcterms:modified>
</cp:coreProperties>
</file>