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4A311E" w:rsidRPr="004A311E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A311E" w:rsidRPr="004A311E">
        <w:rPr>
          <w:rFonts w:ascii="Times New Roman" w:eastAsia="Times New Roman" w:hAnsi="Times New Roman"/>
          <w:b/>
          <w:sz w:val="24"/>
          <w:szCs w:val="20"/>
          <w:lang w:eastAsia="pl-PL"/>
        </w:rPr>
        <w:t>ZP/D-19/A/16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4A311E" w:rsidRPr="004A311E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4A311E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A311E">
        <w:rPr>
          <w:rFonts w:ascii="Times New Roman" w:eastAsia="Times New Roman" w:hAnsi="Times New Roman"/>
          <w:b/>
          <w:sz w:val="24"/>
          <w:szCs w:val="24"/>
          <w:lang w:eastAsia="pl-PL"/>
        </w:rPr>
        <w:t>Dostawa precyzyjnego rejestratora danych (Data logger) dla Wydziału Inżynierii Mechanicznej i Informatyki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4401" w:rsidRDefault="00AD4401" w:rsidP="00025386">
      <w:pPr>
        <w:spacing w:after="0" w:line="240" w:lineRule="auto"/>
      </w:pPr>
      <w:r>
        <w:separator/>
      </w:r>
    </w:p>
  </w:endnote>
  <w:endnote w:type="continuationSeparator" w:id="0">
    <w:p w:rsidR="00AD4401" w:rsidRDefault="00AD440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311E" w:rsidRDefault="004A31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311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311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311E" w:rsidRDefault="004A31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4401" w:rsidRDefault="00AD4401" w:rsidP="00025386">
      <w:pPr>
        <w:spacing w:after="0" w:line="240" w:lineRule="auto"/>
      </w:pPr>
      <w:r>
        <w:separator/>
      </w:r>
    </w:p>
  </w:footnote>
  <w:footnote w:type="continuationSeparator" w:id="0">
    <w:p w:rsidR="00AD4401" w:rsidRDefault="00AD440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311E" w:rsidRDefault="004A31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311E" w:rsidRDefault="004A31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311E" w:rsidRDefault="004A31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4401"/>
    <w:rsid w:val="00025386"/>
    <w:rsid w:val="001C2314"/>
    <w:rsid w:val="004A311E"/>
    <w:rsid w:val="005624D8"/>
    <w:rsid w:val="008F2498"/>
    <w:rsid w:val="00A56A6F"/>
    <w:rsid w:val="00AD4401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05455ADB-D6DF-48A2-B5FC-BA3FC80D9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2016-06-07T11:27:00Z</dcterms:created>
  <dcterms:modified xsi:type="dcterms:W3CDTF">2016-06-07T11:27:00Z</dcterms:modified>
</cp:coreProperties>
</file>