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8612A" w:rsidRPr="00C8612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8612A" w:rsidRPr="00C8612A">
        <w:rPr>
          <w:b/>
          <w:sz w:val="24"/>
        </w:rPr>
        <w:t>ZP/D-19/A/16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8612A" w:rsidRPr="00C8612A">
        <w:rPr>
          <w:b/>
        </w:rPr>
        <w:t>przetarg nieograniczony</w:t>
      </w:r>
      <w:r w:rsidR="00753DC1">
        <w:t xml:space="preserve"> na:</w:t>
      </w:r>
    </w:p>
    <w:p w:rsidR="0000184A" w:rsidRDefault="00C8612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8612A">
        <w:rPr>
          <w:b/>
          <w:sz w:val="24"/>
          <w:szCs w:val="24"/>
        </w:rPr>
        <w:t>Dostawa precyzyjnego rejestratora danych (Data logger)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8612A" w:rsidRPr="00C8612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8612A" w:rsidRPr="00C8612A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8612A" w:rsidRPr="00C8612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102" w:rsidRDefault="00980102">
      <w:r>
        <w:separator/>
      </w:r>
    </w:p>
  </w:endnote>
  <w:endnote w:type="continuationSeparator" w:id="0">
    <w:p w:rsidR="00980102" w:rsidRDefault="0098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1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1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2A" w:rsidRDefault="00C861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102" w:rsidRDefault="00980102">
      <w:r>
        <w:separator/>
      </w:r>
    </w:p>
  </w:footnote>
  <w:footnote w:type="continuationSeparator" w:id="0">
    <w:p w:rsidR="00980102" w:rsidRDefault="0098010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2A" w:rsidRDefault="00C861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2A" w:rsidRDefault="00C861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2A" w:rsidRDefault="00C861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10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010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861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E61BD7-15E0-491E-AB82-389766102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98DFA-BC8D-4467-8557-329721317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2016-06-07T11:27:00Z</dcterms:created>
  <dcterms:modified xsi:type="dcterms:W3CDTF">2016-06-07T11:27:00Z</dcterms:modified>
</cp:coreProperties>
</file>