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061E8" w:rsidRPr="00F061E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061E8" w:rsidRPr="00F061E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061E8" w:rsidP="009A21D7">
      <w:pPr>
        <w:pStyle w:val="Tekstpodstawowywcity"/>
        <w:spacing w:line="360" w:lineRule="auto"/>
        <w:ind w:firstLine="0"/>
      </w:pPr>
      <w:r w:rsidRPr="00F061E8">
        <w:rPr>
          <w:b/>
        </w:rPr>
        <w:t>Dostawa precyzyjnego rejestratora danych (Data logger) dla Wydziału Inżynierii Mechanicznej i Informatyki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061E8" w:rsidRPr="00F061E8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061E8" w:rsidRPr="00F061E8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061E8" w:rsidRPr="00F061E8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061E8" w:rsidRPr="00F061E8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A7E" w:rsidRDefault="00C27A7E">
      <w:r>
        <w:separator/>
      </w:r>
    </w:p>
  </w:endnote>
  <w:endnote w:type="continuationSeparator" w:id="0">
    <w:p w:rsidR="00C27A7E" w:rsidRDefault="00C2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61E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61E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1E8" w:rsidRDefault="00F061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A7E" w:rsidRDefault="00C27A7E">
      <w:r>
        <w:separator/>
      </w:r>
    </w:p>
  </w:footnote>
  <w:footnote w:type="continuationSeparator" w:id="0">
    <w:p w:rsidR="00C27A7E" w:rsidRDefault="00C27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1E8" w:rsidRDefault="00F061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1E8" w:rsidRDefault="00F061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1E8" w:rsidRDefault="00F061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A7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27A7E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061E8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33CE338-038E-4A36-AD65-65297F78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941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2016-06-07T11:26:00Z</dcterms:created>
  <dcterms:modified xsi:type="dcterms:W3CDTF">2016-06-07T11:26:00Z</dcterms:modified>
</cp:coreProperties>
</file>