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26638" w:rsidRPr="00926638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26638" w:rsidRPr="00926638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926638" w:rsidRPr="00926638">
        <w:rPr>
          <w:b/>
        </w:rPr>
        <w:t>Dostawa precyzyjnego rejestratora danych (Data logger) dla Wydziału Inżynierii Mechanicznej i Informatyki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5DD2" w:rsidRDefault="00405DD2">
      <w:r>
        <w:separator/>
      </w:r>
    </w:p>
  </w:endnote>
  <w:endnote w:type="continuationSeparator" w:id="0">
    <w:p w:rsidR="00405DD2" w:rsidRDefault="00405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66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66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05DD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5DD2" w:rsidRDefault="00405DD2">
      <w:r>
        <w:separator/>
      </w:r>
    </w:p>
  </w:footnote>
  <w:footnote w:type="continuationSeparator" w:id="0">
    <w:p w:rsidR="00405DD2" w:rsidRDefault="00405D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638" w:rsidRDefault="009266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638" w:rsidRDefault="009266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638" w:rsidRDefault="009266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5DD2"/>
    <w:rsid w:val="000A5EC4"/>
    <w:rsid w:val="00212828"/>
    <w:rsid w:val="00271E63"/>
    <w:rsid w:val="00280712"/>
    <w:rsid w:val="002A7C88"/>
    <w:rsid w:val="00405DD2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26638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AA08601-0149-4925-93E7-2A9AFAB11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1601-01-01T00:00:00Z</cp:lastPrinted>
  <dcterms:created xsi:type="dcterms:W3CDTF">2016-06-07T11:26:00Z</dcterms:created>
  <dcterms:modified xsi:type="dcterms:W3CDTF">2016-06-07T11:26:00Z</dcterms:modified>
</cp:coreProperties>
</file>