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D62B9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1442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14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yR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SZJl6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>
                      <w:bookmarkStart w:id="1" w:name="_GoBack"/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bookmarkEnd w:id="1"/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1E0615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E0615">
        <w:rPr>
          <w:sz w:val="24"/>
          <w:szCs w:val="24"/>
        </w:rPr>
        <w:t>ZP/DK-10/16</w:t>
      </w:r>
      <w:bookmarkStart w:id="0" w:name="_GoBack"/>
      <w:bookmarkEnd w:id="0"/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5C5B73" w:rsidRP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71B6B" w:rsidRPr="00A71B6B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D5613B" w:rsidP="005C5B73">
      <w:pPr>
        <w:ind w:left="-567"/>
        <w:jc w:val="both"/>
        <w:rPr>
          <w:sz w:val="24"/>
          <w:szCs w:val="24"/>
        </w:rPr>
      </w:pPr>
      <w:r>
        <w:rPr>
          <w:b/>
          <w:sz w:val="24"/>
          <w:szCs w:val="24"/>
        </w:rPr>
        <w:t>Dostawa materiałów</w:t>
      </w:r>
      <w:r w:rsidR="00A71B6B" w:rsidRPr="00A71B6B">
        <w:rPr>
          <w:b/>
          <w:sz w:val="24"/>
          <w:szCs w:val="24"/>
        </w:rPr>
        <w:t xml:space="preserve"> eksploatacyjnych do drukarek, kserokopiarek i faksów dla jednostek organizacyjnych Politechniki Częstochowskiej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lastRenderedPageBreak/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14E9" w:rsidRDefault="003414E9">
      <w:r>
        <w:separator/>
      </w:r>
    </w:p>
  </w:endnote>
  <w:endnote w:type="continuationSeparator" w:id="0">
    <w:p w:rsidR="003414E9" w:rsidRDefault="00341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1E06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1E0615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E061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14E9" w:rsidRDefault="003414E9">
      <w:r>
        <w:separator/>
      </w:r>
    </w:p>
  </w:footnote>
  <w:footnote w:type="continuationSeparator" w:id="0">
    <w:p w:rsidR="003414E9" w:rsidRDefault="003414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6B" w:rsidRDefault="00A71B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6B" w:rsidRDefault="00A71B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2C"/>
    <w:rsid w:val="0016575A"/>
    <w:rsid w:val="001D49D0"/>
    <w:rsid w:val="001E0615"/>
    <w:rsid w:val="002C6B8F"/>
    <w:rsid w:val="00322E2C"/>
    <w:rsid w:val="003414E9"/>
    <w:rsid w:val="00376E41"/>
    <w:rsid w:val="003C7DF9"/>
    <w:rsid w:val="003D633B"/>
    <w:rsid w:val="00425DD9"/>
    <w:rsid w:val="00445BBD"/>
    <w:rsid w:val="005C5B73"/>
    <w:rsid w:val="006105E0"/>
    <w:rsid w:val="00664625"/>
    <w:rsid w:val="007066B5"/>
    <w:rsid w:val="00792635"/>
    <w:rsid w:val="008F50C0"/>
    <w:rsid w:val="00A43C8C"/>
    <w:rsid w:val="00A71B6B"/>
    <w:rsid w:val="00C359FD"/>
    <w:rsid w:val="00D116E7"/>
    <w:rsid w:val="00D5613B"/>
    <w:rsid w:val="00D62B97"/>
    <w:rsid w:val="00E626D8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2A4F7D-2268-459D-A099-B50759DAF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1E06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1E06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214</Words>
  <Characters>1287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3</cp:revision>
  <cp:lastPrinted>2016-04-28T06:21:00Z</cp:lastPrinted>
  <dcterms:created xsi:type="dcterms:W3CDTF">2016-04-28T06:20:00Z</dcterms:created>
  <dcterms:modified xsi:type="dcterms:W3CDTF">2016-04-28T06:21:00Z</dcterms:modified>
</cp:coreProperties>
</file>