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158A4" w:rsidRPr="006158A4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158A4" w:rsidRPr="006158A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158A4" w:rsidRPr="006158A4">
        <w:rPr>
          <w:b/>
        </w:rPr>
        <w:t>Dostawa materiałów eksploatacyjnych do drukarek, kserokopiarek i faksów dla jednostek organizacyjnych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2C2" w:rsidRDefault="008222C2">
      <w:r>
        <w:separator/>
      </w:r>
    </w:p>
  </w:endnote>
  <w:endnote w:type="continuationSeparator" w:id="0">
    <w:p w:rsidR="008222C2" w:rsidRDefault="00822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58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58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22C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2C2" w:rsidRDefault="008222C2">
      <w:r>
        <w:separator/>
      </w:r>
    </w:p>
  </w:footnote>
  <w:footnote w:type="continuationSeparator" w:id="0">
    <w:p w:rsidR="008222C2" w:rsidRDefault="008222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8A4" w:rsidRDefault="006158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8A4" w:rsidRDefault="006158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8A4" w:rsidRDefault="006158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22C2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58A4"/>
    <w:rsid w:val="00616A00"/>
    <w:rsid w:val="00695AE8"/>
    <w:rsid w:val="006F646A"/>
    <w:rsid w:val="00713393"/>
    <w:rsid w:val="00781717"/>
    <w:rsid w:val="007D7B59"/>
    <w:rsid w:val="008222C2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DC25B6-771B-48AB-A118-CD21C5D89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1601-01-01T00:00:00Z</cp:lastPrinted>
  <dcterms:created xsi:type="dcterms:W3CDTF">2016-04-28T06:14:00Z</dcterms:created>
  <dcterms:modified xsi:type="dcterms:W3CDTF">2016-04-28T06:14:00Z</dcterms:modified>
</cp:coreProperties>
</file>