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2194D">
      <w:pPr>
        <w:spacing w:line="360" w:lineRule="auto"/>
        <w:rPr>
          <w:b/>
          <w:bCs/>
          <w:color w:val="000000"/>
          <w:sz w:val="24"/>
        </w:rPr>
      </w:pPr>
      <w:r w:rsidRPr="00D2194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2194D">
      <w:pPr>
        <w:spacing w:line="360" w:lineRule="auto"/>
        <w:rPr>
          <w:color w:val="000000"/>
          <w:sz w:val="24"/>
        </w:rPr>
      </w:pPr>
      <w:r w:rsidRPr="00D2194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2194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2194D">
      <w:pPr>
        <w:spacing w:line="360" w:lineRule="auto"/>
        <w:rPr>
          <w:color w:val="000000"/>
          <w:sz w:val="24"/>
        </w:rPr>
      </w:pPr>
      <w:r w:rsidRPr="00D2194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2194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2194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2194D" w:rsidRPr="00D2194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2194D" w:rsidRPr="00D2194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2194D" w:rsidRPr="00D2194D">
        <w:rPr>
          <w:b/>
          <w:color w:val="000000"/>
          <w:sz w:val="24"/>
        </w:rPr>
        <w:t xml:space="preserve">Dostawa i montaż mebli dla siedziby Miejskiej Sieci Komputerowej </w:t>
      </w:r>
      <w:proofErr w:type="spellStart"/>
      <w:r w:rsidR="00D2194D" w:rsidRPr="00D2194D">
        <w:rPr>
          <w:b/>
          <w:color w:val="000000"/>
          <w:sz w:val="24"/>
        </w:rPr>
        <w:t>CzestMAN</w:t>
      </w:r>
      <w:proofErr w:type="spellEnd"/>
      <w:r w:rsidR="00D2194D" w:rsidRPr="00D2194D">
        <w:rPr>
          <w:b/>
          <w:color w:val="000000"/>
          <w:sz w:val="24"/>
        </w:rPr>
        <w:t xml:space="preserve">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D2194D" w:rsidTr="000F000E">
        <w:trPr>
          <w:cantSplit/>
        </w:trPr>
        <w:tc>
          <w:tcPr>
            <w:tcW w:w="9640" w:type="dxa"/>
          </w:tcPr>
          <w:p w:rsidR="00D2194D" w:rsidRDefault="00D2194D" w:rsidP="000F00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2194D">
              <w:rPr>
                <w:b/>
                <w:sz w:val="24"/>
              </w:rPr>
              <w:t>Alnag</w:t>
            </w:r>
            <w:proofErr w:type="spellEnd"/>
            <w:r w:rsidRPr="00D2194D">
              <w:rPr>
                <w:b/>
                <w:sz w:val="24"/>
              </w:rPr>
              <w:t xml:space="preserve"> Barbara Wróbel</w:t>
            </w:r>
          </w:p>
          <w:p w:rsidR="00D2194D" w:rsidRDefault="00D2194D" w:rsidP="000F00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2194D">
              <w:rPr>
                <w:b/>
                <w:sz w:val="24"/>
              </w:rPr>
              <w:t>30-206</w:t>
            </w:r>
            <w:r>
              <w:rPr>
                <w:b/>
                <w:sz w:val="24"/>
              </w:rPr>
              <w:t xml:space="preserve"> </w:t>
            </w:r>
            <w:r w:rsidRPr="00D2194D">
              <w:rPr>
                <w:b/>
                <w:sz w:val="24"/>
              </w:rPr>
              <w:t>Kraków</w:t>
            </w:r>
          </w:p>
          <w:p w:rsidR="00D2194D" w:rsidRDefault="00D2194D" w:rsidP="000F00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2194D">
              <w:rPr>
                <w:b/>
                <w:sz w:val="24"/>
              </w:rPr>
              <w:t>Księcia Józefa</w:t>
            </w:r>
            <w:r>
              <w:rPr>
                <w:b/>
                <w:sz w:val="24"/>
              </w:rPr>
              <w:t xml:space="preserve"> </w:t>
            </w:r>
            <w:r w:rsidRPr="00D2194D">
              <w:rPr>
                <w:b/>
                <w:sz w:val="24"/>
              </w:rPr>
              <w:t>54A</w:t>
            </w:r>
          </w:p>
          <w:p w:rsidR="00D2194D" w:rsidRDefault="00D2194D" w:rsidP="000F000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2194D">
              <w:rPr>
                <w:b/>
                <w:sz w:val="24"/>
              </w:rPr>
              <w:t>38 253.00 zł</w:t>
            </w:r>
            <w:r w:rsidR="00E51F91">
              <w:rPr>
                <w:b/>
                <w:sz w:val="24"/>
              </w:rPr>
              <w:t xml:space="preserve"> brutto</w:t>
            </w:r>
          </w:p>
          <w:p w:rsidR="00D2194D" w:rsidRPr="00253031" w:rsidRDefault="00D2194D" w:rsidP="000F000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2194D" w:rsidRDefault="00D2194D" w:rsidP="000F000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2194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- 95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E51F91" w:rsidRDefault="00E51F91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96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798"/>
        <w:gridCol w:w="1985"/>
        <w:gridCol w:w="2126"/>
      </w:tblGrid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51F91" w:rsidRPr="00C63DA0" w:rsidRDefault="00E51F9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Alnag</w:t>
            </w:r>
            <w:proofErr w:type="spellEnd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Barbara Wróbel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Księcia Józefa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54A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30-206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Usługi Ogólnobudowlane i Stolarskie Janusz </w:t>
            </w:r>
            <w:proofErr w:type="spellStart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Przytarski</w:t>
            </w:r>
            <w:proofErr w:type="spellEnd"/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Kamierowo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83-250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Skarszewy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80,24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85,24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Meble Wieczorek Janusz Wieczorek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Starowiejska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165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97-500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Radomsko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83,31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83,31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w&amp;w</w:t>
            </w:r>
            <w:proofErr w:type="spellEnd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design Katarzyna Kaczmarzyk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Pokoju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40-859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61,72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66,72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 Time Wiesław </w:t>
            </w:r>
            <w:proofErr w:type="spellStart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Frąszczak</w:t>
            </w:r>
            <w:proofErr w:type="spellEnd"/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Ramiszów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51-217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61,18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66,18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EURO-MEBLE Małgorzata Masłoń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ks. bp. H. Bednorza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2A-6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61,12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66,12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Meble Krajewski Mariusz Krajewski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Zdrowska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36a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Kłomnice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61,28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61,28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Biuro Kosztorysowo-Handlowe MATEO Mateusz Słomiński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Sławieńska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76-010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Polanów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61,06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61,06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NO NAME OFFICE Sp. z o.o.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Batalionu Skała AK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6/47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31-273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55,91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55,91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KOMA R. Kozakiewicz Sp. j.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Chorzowska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42,86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47,86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Tronus Polska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36,93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36,93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CENTRUM Sedno Sp. z o.o.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44-48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75-252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Koszalin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24,95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24,95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DRZEWIARZ-BIS Sp. z o.o.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K. Wyszyńskiego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46a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87-600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Lipno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E51F91" w:rsidRPr="00C63DA0" w:rsidTr="00E51F91">
        <w:tc>
          <w:tcPr>
            <w:tcW w:w="54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Centrum Zaopatrzenia Szkół </w:t>
            </w:r>
            <w:proofErr w:type="spellStart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Ulart-Cezas</w:t>
            </w:r>
            <w:proofErr w:type="spellEnd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Artur Suchocki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11-go Listopada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156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Gorzów </w:t>
            </w:r>
            <w:proofErr w:type="spellStart"/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Wlkp</w:t>
            </w:r>
            <w:proofErr w:type="spellEnd"/>
          </w:p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194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51F91" w:rsidRPr="00C63DA0" w:rsidRDefault="00E51F91" w:rsidP="000F00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9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2194D">
      <w:pPr>
        <w:pStyle w:val="Nagwek"/>
        <w:tabs>
          <w:tab w:val="clear" w:pos="4536"/>
        </w:tabs>
        <w:jc w:val="both"/>
        <w:rPr>
          <w:sz w:val="24"/>
        </w:rPr>
      </w:pPr>
      <w:r w:rsidRPr="00D2194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2194D">
        <w:rPr>
          <w:sz w:val="24"/>
        </w:rPr>
        <w:t>2016-04-27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0144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C3F" w:rsidRDefault="00D12C3F">
      <w:r>
        <w:separator/>
      </w:r>
    </w:p>
  </w:endnote>
  <w:endnote w:type="continuationSeparator" w:id="0">
    <w:p w:rsidR="00D12C3F" w:rsidRDefault="00D12C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94D" w:rsidRDefault="00D219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01445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01445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014452">
      <w:rPr>
        <w:rStyle w:val="Numerstrony"/>
        <w:rFonts w:ascii="Arial" w:hAnsi="Arial" w:cs="Arial"/>
        <w:sz w:val="18"/>
        <w:szCs w:val="18"/>
      </w:rPr>
      <w:fldChar w:fldCharType="separate"/>
    </w:r>
    <w:r w:rsidR="007F372A">
      <w:rPr>
        <w:rStyle w:val="Numerstrony"/>
        <w:rFonts w:ascii="Arial" w:hAnsi="Arial" w:cs="Arial"/>
        <w:noProof/>
        <w:sz w:val="18"/>
        <w:szCs w:val="18"/>
      </w:rPr>
      <w:t>1</w:t>
    </w:r>
    <w:r w:rsidR="0001445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01445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014452">
      <w:rPr>
        <w:rStyle w:val="Numerstrony"/>
        <w:rFonts w:ascii="Arial" w:hAnsi="Arial" w:cs="Arial"/>
        <w:sz w:val="18"/>
        <w:szCs w:val="18"/>
      </w:rPr>
      <w:fldChar w:fldCharType="separate"/>
    </w:r>
    <w:r w:rsidR="007F372A">
      <w:rPr>
        <w:rStyle w:val="Numerstrony"/>
        <w:rFonts w:ascii="Arial" w:hAnsi="Arial" w:cs="Arial"/>
        <w:noProof/>
        <w:sz w:val="18"/>
        <w:szCs w:val="18"/>
      </w:rPr>
      <w:t>2</w:t>
    </w:r>
    <w:r w:rsidR="0001445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94D" w:rsidRDefault="00D219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C3F" w:rsidRDefault="00D12C3F">
      <w:r>
        <w:separator/>
      </w:r>
    </w:p>
  </w:footnote>
  <w:footnote w:type="continuationSeparator" w:id="0">
    <w:p w:rsidR="00D12C3F" w:rsidRDefault="00D12C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94D" w:rsidRDefault="00D219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94D" w:rsidRDefault="00D219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94D" w:rsidRDefault="00D2194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94D"/>
    <w:rsid w:val="00014452"/>
    <w:rsid w:val="00140696"/>
    <w:rsid w:val="00253031"/>
    <w:rsid w:val="00377700"/>
    <w:rsid w:val="005C147E"/>
    <w:rsid w:val="007118AF"/>
    <w:rsid w:val="007124E4"/>
    <w:rsid w:val="00745012"/>
    <w:rsid w:val="007F372A"/>
    <w:rsid w:val="0087722C"/>
    <w:rsid w:val="00987E41"/>
    <w:rsid w:val="00C63DA0"/>
    <w:rsid w:val="00C85A89"/>
    <w:rsid w:val="00D12C3F"/>
    <w:rsid w:val="00D2194D"/>
    <w:rsid w:val="00D5444F"/>
    <w:rsid w:val="00E51F91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44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014452"/>
    <w:rPr>
      <w:rFonts w:ascii="Arial" w:hAnsi="Arial"/>
    </w:rPr>
  </w:style>
  <w:style w:type="paragraph" w:styleId="Nagwek">
    <w:name w:val="header"/>
    <w:basedOn w:val="Normalny"/>
    <w:rsid w:val="0001445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1445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14452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2016-04-27T12:18:00Z</cp:lastPrinted>
  <dcterms:created xsi:type="dcterms:W3CDTF">2016-04-27T12:21:00Z</dcterms:created>
  <dcterms:modified xsi:type="dcterms:W3CDTF">2016-04-27T12:21:00Z</dcterms:modified>
</cp:coreProperties>
</file>