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3C6B70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C6B70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3C6B70">
        <w:rPr>
          <w:rFonts w:ascii="Tahoma" w:hAnsi="Tahoma" w:cs="Tahoma"/>
          <w:sz w:val="16"/>
          <w:szCs w:val="16"/>
        </w:rPr>
        <w:t>2016-04-27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3C6B70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C6B7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3C6B70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C6B70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C6B70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3C6B70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C6B70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C6B70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C6B70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484F55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84F55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3C6B70" w:rsidRPr="00484F55">
        <w:rPr>
          <w:rFonts w:ascii="Tahoma" w:hAnsi="Tahoma" w:cs="Tahoma"/>
          <w:color w:val="000000"/>
          <w:sz w:val="16"/>
          <w:szCs w:val="16"/>
        </w:rPr>
        <w:t>(34)3250236</w:t>
      </w:r>
      <w:r w:rsidRPr="00484F55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3C6B70" w:rsidRPr="00484F55">
        <w:rPr>
          <w:rFonts w:ascii="Tahoma" w:hAnsi="Tahoma" w:cs="Tahoma"/>
          <w:color w:val="000000"/>
          <w:sz w:val="16"/>
          <w:szCs w:val="16"/>
        </w:rPr>
        <w:t>(34)3250415</w:t>
      </w:r>
      <w:r w:rsidRPr="00484F55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3C6B70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6B70">
        <w:rPr>
          <w:rFonts w:ascii="Tahoma" w:hAnsi="Tahoma" w:cs="Tahoma"/>
          <w:b/>
          <w:sz w:val="16"/>
          <w:szCs w:val="16"/>
        </w:rPr>
        <w:t>ZP/D-13/A/16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C6B70" w:rsidRPr="003C6B70">
        <w:rPr>
          <w:rFonts w:ascii="Tahoma" w:hAnsi="Tahoma" w:cs="Tahoma"/>
          <w:b/>
          <w:sz w:val="16"/>
          <w:szCs w:val="16"/>
        </w:rPr>
        <w:t>ZP/D-13/A/16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3C6B70" w:rsidRPr="003C6B70">
        <w:rPr>
          <w:rFonts w:ascii="Tahoma" w:hAnsi="Tahoma" w:cs="Tahoma"/>
          <w:b/>
          <w:color w:val="000000"/>
          <w:sz w:val="16"/>
          <w:szCs w:val="16"/>
        </w:rPr>
        <w:t>Dostawa wysokociśnieniowego mineralizatora mikrofalowego dla Wydziału Infrastruktury i Środowiska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C6B70" w:rsidRPr="00E524D9" w:rsidTr="00931BF8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3C6B70" w:rsidRPr="00E524D9" w:rsidRDefault="003C6B70" w:rsidP="00931BF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6B70" w:rsidRPr="00E524D9" w:rsidRDefault="003C6B70" w:rsidP="00931B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C6B70">
              <w:rPr>
                <w:rFonts w:ascii="Tahoma" w:hAnsi="Tahoma" w:cs="Tahoma"/>
                <w:b/>
                <w:sz w:val="16"/>
                <w:szCs w:val="16"/>
              </w:rPr>
              <w:t>Spectro</w:t>
            </w:r>
            <w:proofErr w:type="spellEnd"/>
            <w:r w:rsidRPr="003C6B70">
              <w:rPr>
                <w:rFonts w:ascii="Tahoma" w:hAnsi="Tahoma" w:cs="Tahoma"/>
                <w:b/>
                <w:sz w:val="16"/>
                <w:szCs w:val="16"/>
              </w:rPr>
              <w:t>-Lab Jan Borkowski</w:t>
            </w:r>
          </w:p>
          <w:p w:rsidR="003C6B70" w:rsidRPr="00E524D9" w:rsidRDefault="003C6B70" w:rsidP="00931B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6B70">
              <w:rPr>
                <w:rFonts w:ascii="Tahoma" w:hAnsi="Tahoma" w:cs="Tahoma"/>
                <w:b/>
                <w:sz w:val="16"/>
                <w:szCs w:val="16"/>
              </w:rPr>
              <w:t>00-391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6B70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C6B70" w:rsidRPr="00E524D9" w:rsidRDefault="003C6B70" w:rsidP="00931B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6B70">
              <w:rPr>
                <w:rFonts w:ascii="Tahoma" w:hAnsi="Tahoma" w:cs="Tahoma"/>
                <w:b/>
                <w:sz w:val="16"/>
                <w:szCs w:val="16"/>
              </w:rPr>
              <w:t>3-go Maja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6B70">
              <w:rPr>
                <w:rFonts w:ascii="Tahoma" w:hAnsi="Tahoma" w:cs="Tahoma"/>
                <w:b/>
                <w:sz w:val="16"/>
                <w:szCs w:val="16"/>
              </w:rPr>
              <w:t>2/170</w:t>
            </w:r>
          </w:p>
          <w:p w:rsidR="003C6B70" w:rsidRPr="00E524D9" w:rsidRDefault="003C6B70" w:rsidP="00931BF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6B70">
              <w:rPr>
                <w:rFonts w:ascii="Tahoma" w:hAnsi="Tahoma" w:cs="Tahoma"/>
                <w:b/>
                <w:sz w:val="16"/>
                <w:szCs w:val="16"/>
              </w:rPr>
              <w:t>116 850.00 zł</w:t>
            </w:r>
          </w:p>
          <w:p w:rsidR="003C6B70" w:rsidRPr="00E524D9" w:rsidRDefault="003C6B70" w:rsidP="00931BF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C6B70" w:rsidRPr="003C6B70" w:rsidRDefault="00484F55" w:rsidP="00931BF8">
            <w:pPr>
              <w:pStyle w:val="Tekstpodstawowy2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 w:rsidRPr="00484F55">
              <w:rPr>
                <w:rFonts w:ascii="Tahoma" w:hAnsi="Tahoma" w:cs="Tahoma"/>
                <w:sz w:val="16"/>
                <w:szCs w:val="16"/>
              </w:rPr>
              <w:t xml:space="preserve">Wybrana oferta jest jedyną złożoną w przedmiotowym postępowaniu. Oferta ta spełnia wymagania określone w SIWZ i nie podlega odrzuceniu,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maksymalną liczbę punktów - 100</w:t>
            </w:r>
            <w:r w:rsidRPr="00484F55">
              <w:rPr>
                <w:rFonts w:ascii="Tahoma" w:hAnsi="Tahoma" w:cs="Tahoma"/>
                <w:sz w:val="16"/>
                <w:szCs w:val="16"/>
              </w:rPr>
              <w:t>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3C6B70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484F5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Nazwa kryterium – liczba pkt. 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3C6B70" w:rsidRPr="00581974" w:rsidTr="003C6B70">
        <w:trPr>
          <w:jc w:val="center"/>
        </w:trPr>
        <w:tc>
          <w:tcPr>
            <w:tcW w:w="1295" w:type="pct"/>
            <w:vAlign w:val="center"/>
          </w:tcPr>
          <w:p w:rsidR="003C6B70" w:rsidRPr="00581974" w:rsidRDefault="003C6B70" w:rsidP="00931B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C6B7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3C6B70" w:rsidRPr="00581974" w:rsidRDefault="003C6B70" w:rsidP="00931BF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3C6B70">
              <w:rPr>
                <w:rFonts w:ascii="Tahoma" w:hAnsi="Tahoma" w:cs="Tahoma"/>
                <w:bCs/>
                <w:sz w:val="16"/>
                <w:szCs w:val="16"/>
              </w:rPr>
              <w:t>Spectro</w:t>
            </w:r>
            <w:proofErr w:type="spellEnd"/>
            <w:r w:rsidRPr="003C6B70">
              <w:rPr>
                <w:rFonts w:ascii="Tahoma" w:hAnsi="Tahoma" w:cs="Tahoma"/>
                <w:bCs/>
                <w:sz w:val="16"/>
                <w:szCs w:val="16"/>
              </w:rPr>
              <w:t>-Lab Jan Borkowski</w:t>
            </w:r>
          </w:p>
          <w:p w:rsidR="003C6B70" w:rsidRPr="00581974" w:rsidRDefault="003C6B70" w:rsidP="00931BF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C6B70">
              <w:rPr>
                <w:rFonts w:ascii="Tahoma" w:hAnsi="Tahoma" w:cs="Tahoma"/>
                <w:bCs/>
                <w:sz w:val="16"/>
                <w:szCs w:val="16"/>
              </w:rPr>
              <w:t>3-go Maja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C6B70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C6B70">
              <w:rPr>
                <w:rFonts w:ascii="Tahoma" w:hAnsi="Tahoma" w:cs="Tahoma"/>
                <w:bCs/>
                <w:sz w:val="16"/>
                <w:szCs w:val="16"/>
              </w:rPr>
              <w:t>/170</w:t>
            </w:r>
          </w:p>
          <w:p w:rsidR="003C6B70" w:rsidRPr="00581974" w:rsidRDefault="003C6B70" w:rsidP="00931BF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C6B70">
              <w:rPr>
                <w:rFonts w:ascii="Tahoma" w:hAnsi="Tahoma" w:cs="Tahoma"/>
                <w:bCs/>
                <w:sz w:val="16"/>
                <w:szCs w:val="16"/>
              </w:rPr>
              <w:t>00-391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C6B70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3C6B70" w:rsidRPr="00581974" w:rsidRDefault="003C6B70" w:rsidP="00931B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3C6B70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3C6B70" w:rsidRDefault="003C6B70" w:rsidP="00931B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C6B70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484F55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3C6B70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484F55" w:rsidRPr="00581974" w:rsidRDefault="00484F55" w:rsidP="00931B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realizacji – 5,00</w:t>
            </w:r>
            <w:bookmarkStart w:id="0" w:name="_GoBack"/>
            <w:bookmarkEnd w:id="0"/>
          </w:p>
        </w:tc>
        <w:tc>
          <w:tcPr>
            <w:tcW w:w="1057" w:type="pct"/>
            <w:vAlign w:val="center"/>
          </w:tcPr>
          <w:p w:rsidR="003C6B70" w:rsidRPr="00581974" w:rsidRDefault="003C6B70" w:rsidP="00931BF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C6B7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705" w:rsidRDefault="00597705">
      <w:r>
        <w:separator/>
      </w:r>
    </w:p>
  </w:endnote>
  <w:endnote w:type="continuationSeparator" w:id="0">
    <w:p w:rsidR="00597705" w:rsidRDefault="00597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B70" w:rsidRDefault="003C6B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84F5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84F5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B70" w:rsidRDefault="003C6B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705" w:rsidRDefault="00597705">
      <w:r>
        <w:separator/>
      </w:r>
    </w:p>
  </w:footnote>
  <w:footnote w:type="continuationSeparator" w:id="0">
    <w:p w:rsidR="00597705" w:rsidRDefault="00597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B70" w:rsidRDefault="003C6B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B70" w:rsidRDefault="003C6B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B70" w:rsidRDefault="003C6B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705"/>
    <w:rsid w:val="00140696"/>
    <w:rsid w:val="00253031"/>
    <w:rsid w:val="00377700"/>
    <w:rsid w:val="003C6B70"/>
    <w:rsid w:val="00484F55"/>
    <w:rsid w:val="00581974"/>
    <w:rsid w:val="00597705"/>
    <w:rsid w:val="005C147E"/>
    <w:rsid w:val="007124E4"/>
    <w:rsid w:val="00745012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5240FA-7F1B-4FAD-AA56-382E0546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484F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84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2016-04-27T11:12:00Z</cp:lastPrinted>
  <dcterms:created xsi:type="dcterms:W3CDTF">2016-04-27T11:12:00Z</dcterms:created>
  <dcterms:modified xsi:type="dcterms:W3CDTF">2016-04-27T11:12:00Z</dcterms:modified>
</cp:coreProperties>
</file>