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5B12B7" w:rsidRDefault="005B12B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20194">
      <w:pPr>
        <w:spacing w:line="360" w:lineRule="auto"/>
        <w:rPr>
          <w:b/>
          <w:bCs/>
          <w:color w:val="000000"/>
          <w:sz w:val="24"/>
        </w:rPr>
      </w:pPr>
      <w:r w:rsidRPr="00D2019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20194">
      <w:pPr>
        <w:spacing w:line="360" w:lineRule="auto"/>
        <w:rPr>
          <w:color w:val="000000"/>
          <w:sz w:val="24"/>
        </w:rPr>
      </w:pPr>
      <w:r w:rsidRPr="00D2019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20194">
        <w:rPr>
          <w:color w:val="000000"/>
          <w:sz w:val="24"/>
        </w:rPr>
        <w:t>69</w:t>
      </w:r>
      <w:r w:rsidR="00C85A89">
        <w:rPr>
          <w:color w:val="000000"/>
          <w:sz w:val="24"/>
        </w:rPr>
        <w:t>,</w:t>
      </w:r>
    </w:p>
    <w:p w:rsidR="00C85A89" w:rsidRDefault="00D20194">
      <w:pPr>
        <w:spacing w:line="360" w:lineRule="auto"/>
        <w:rPr>
          <w:color w:val="000000"/>
          <w:sz w:val="24"/>
        </w:rPr>
      </w:pPr>
      <w:r w:rsidRPr="00D2019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2019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2019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20194" w:rsidRPr="00D2019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20194" w:rsidRPr="00D2019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20194" w:rsidRPr="00D20194">
        <w:rPr>
          <w:b/>
          <w:color w:val="000000"/>
          <w:sz w:val="24"/>
        </w:rPr>
        <w:t xml:space="preserve">Termomodernizacja budynku </w:t>
      </w:r>
      <w:r w:rsidR="00233F84">
        <w:rPr>
          <w:b/>
          <w:color w:val="000000"/>
          <w:sz w:val="24"/>
        </w:rPr>
        <w:br/>
      </w:r>
      <w:r w:rsidR="00D20194" w:rsidRPr="00D20194">
        <w:rPr>
          <w:b/>
          <w:color w:val="000000"/>
          <w:sz w:val="24"/>
        </w:rPr>
        <w:t>przy Al. Armii Krajowej 36 B dla potrzeb dydaktyki Wydziału Zarządzania i Hotelu Asystenckiego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20194" w:rsidTr="006545B3">
        <w:trPr>
          <w:cantSplit/>
        </w:trPr>
        <w:tc>
          <w:tcPr>
            <w:tcW w:w="9640" w:type="dxa"/>
          </w:tcPr>
          <w:p w:rsidR="00D20194" w:rsidRDefault="00D20194" w:rsidP="00233F84">
            <w:pPr>
              <w:tabs>
                <w:tab w:val="left" w:pos="262"/>
              </w:tabs>
              <w:spacing w:line="360" w:lineRule="auto"/>
              <w:ind w:left="25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20194">
              <w:rPr>
                <w:sz w:val="24"/>
              </w:rPr>
              <w:t xml:space="preserve">Termomodernizacja budynku przy Al. Armii Krajowej 36 B dla potrzeb dydaktyki </w:t>
            </w:r>
            <w:r w:rsidR="00233F84">
              <w:rPr>
                <w:sz w:val="24"/>
              </w:rPr>
              <w:t xml:space="preserve">     </w:t>
            </w:r>
            <w:r w:rsidRPr="00D20194">
              <w:rPr>
                <w:sz w:val="24"/>
              </w:rPr>
              <w:t>Wydziału Zarządzania i Hotelu Asystenckiego Politechniki Częstochowskiej</w:t>
            </w:r>
          </w:p>
          <w:p w:rsidR="00D20194" w:rsidRDefault="00233F84" w:rsidP="006545B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Przedsiębiorstwo Budowla</w:t>
            </w:r>
            <w:r w:rsidR="00D20194" w:rsidRPr="00D20194">
              <w:rPr>
                <w:b/>
                <w:sz w:val="24"/>
              </w:rPr>
              <w:t xml:space="preserve">ne CZĘSTOBUD Damian </w:t>
            </w:r>
            <w:proofErr w:type="spellStart"/>
            <w:r w:rsidR="00D20194" w:rsidRPr="00D20194">
              <w:rPr>
                <w:b/>
                <w:sz w:val="24"/>
              </w:rPr>
              <w:t>Świącik</w:t>
            </w:r>
            <w:proofErr w:type="spellEnd"/>
          </w:p>
          <w:p w:rsidR="00D20194" w:rsidRDefault="00D20194" w:rsidP="006545B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019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D20194">
              <w:rPr>
                <w:b/>
                <w:sz w:val="24"/>
              </w:rPr>
              <w:t>Częstochowa</w:t>
            </w:r>
          </w:p>
          <w:p w:rsidR="00D20194" w:rsidRDefault="00D20194" w:rsidP="006545B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0194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D20194">
              <w:rPr>
                <w:b/>
                <w:sz w:val="24"/>
              </w:rPr>
              <w:t>40</w:t>
            </w:r>
          </w:p>
          <w:p w:rsidR="00D20194" w:rsidRDefault="00D20194" w:rsidP="006545B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20194">
              <w:rPr>
                <w:b/>
                <w:sz w:val="24"/>
              </w:rPr>
              <w:t>537 510.00 zł</w:t>
            </w:r>
          </w:p>
          <w:p w:rsidR="00D20194" w:rsidRPr="00253031" w:rsidRDefault="00D20194" w:rsidP="006545B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20194" w:rsidRDefault="00D20194" w:rsidP="00C7781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20194">
              <w:rPr>
                <w:sz w:val="24"/>
              </w:rPr>
              <w:t xml:space="preserve">Wybrana oferta jest ofertą najkorzystniejszą. Oferta ta spełnia wymagania określone w SIWZ </w:t>
            </w:r>
            <w:r w:rsidR="00233F84">
              <w:rPr>
                <w:sz w:val="24"/>
              </w:rPr>
              <w:br/>
            </w:r>
            <w:r w:rsidRPr="00D20194">
              <w:rPr>
                <w:sz w:val="24"/>
              </w:rPr>
              <w:t>i nie podlega odrzuceniu</w:t>
            </w:r>
            <w:r w:rsidR="00C77811">
              <w:rPr>
                <w:sz w:val="24"/>
              </w:rPr>
              <w:t>,</w:t>
            </w:r>
            <w:r w:rsidRPr="00D20194">
              <w:rPr>
                <w:sz w:val="24"/>
              </w:rPr>
              <w:t xml:space="preserve"> a w wyniku przeprowadzonej oceny oferta przedmiotowego wykonawcy otrzymała </w:t>
            </w:r>
            <w:r w:rsidR="00C77811">
              <w:rPr>
                <w:sz w:val="24"/>
              </w:rPr>
              <w:t>najwyższą</w:t>
            </w:r>
            <w:r w:rsidRPr="00D20194">
              <w:rPr>
                <w:sz w:val="24"/>
              </w:rPr>
              <w:t xml:space="preserve"> liczbę punktów - 100 pkt. Cena oferty mieści się </w:t>
            </w:r>
            <w:r w:rsidR="00233F84">
              <w:rPr>
                <w:sz w:val="24"/>
              </w:rPr>
              <w:br/>
            </w:r>
            <w:r w:rsidRPr="00D20194">
              <w:rPr>
                <w:sz w:val="24"/>
              </w:rPr>
              <w:t>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  <w:r w:rsidR="00C77811">
        <w:rPr>
          <w:color w:val="000000"/>
          <w:sz w:val="24"/>
          <w:szCs w:val="24"/>
        </w:rPr>
        <w:t>:</w:t>
      </w:r>
    </w:p>
    <w:tbl>
      <w:tblPr>
        <w:tblW w:w="94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552"/>
        <w:gridCol w:w="850"/>
        <w:gridCol w:w="989"/>
        <w:gridCol w:w="771"/>
        <w:gridCol w:w="772"/>
        <w:gridCol w:w="771"/>
        <w:gridCol w:w="772"/>
        <w:gridCol w:w="1183"/>
      </w:tblGrid>
      <w:tr w:rsidR="00C77811" w:rsidRPr="00C63DA0" w:rsidTr="00C77811">
        <w:tc>
          <w:tcPr>
            <w:tcW w:w="747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7811" w:rsidRPr="00C63DA0" w:rsidRDefault="00C778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77811" w:rsidRPr="00C63DA0" w:rsidTr="00C77811">
        <w:tc>
          <w:tcPr>
            <w:tcW w:w="747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ne CZĘSTOBUD Damian </w:t>
            </w:r>
            <w:proofErr w:type="spellStart"/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77811" w:rsidRPr="00C63DA0" w:rsidTr="00C77811">
        <w:tc>
          <w:tcPr>
            <w:tcW w:w="747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77811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Z.R.B.I. BUDO-MAX Spół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ka Jawna Radosław Marks,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Piotr Marks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Aleja Wojska Polskiego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89,09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96,59</w:t>
            </w:r>
          </w:p>
        </w:tc>
      </w:tr>
      <w:tr w:rsidR="00C77811" w:rsidRPr="00C63DA0" w:rsidTr="00C77811">
        <w:tc>
          <w:tcPr>
            <w:tcW w:w="747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77811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Marcin </w:t>
            </w:r>
            <w:proofErr w:type="spellStart"/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75,78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80,78</w:t>
            </w:r>
          </w:p>
        </w:tc>
      </w:tr>
      <w:tr w:rsidR="00C77811" w:rsidRPr="00C63DA0" w:rsidTr="00C77811">
        <w:tc>
          <w:tcPr>
            <w:tcW w:w="747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07218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WM Renowacje Jarosław Woźniak, Piotr Mazurek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Spółka cywilna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Grzegórzecka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31-559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2019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77811" w:rsidRPr="00C63DA0" w:rsidRDefault="00C77811" w:rsidP="006545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01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20194">
      <w:pPr>
        <w:pStyle w:val="Nagwek"/>
        <w:tabs>
          <w:tab w:val="clear" w:pos="4536"/>
        </w:tabs>
        <w:jc w:val="both"/>
        <w:rPr>
          <w:sz w:val="24"/>
        </w:rPr>
      </w:pPr>
      <w:r w:rsidRPr="00D2019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20194">
        <w:rPr>
          <w:sz w:val="24"/>
        </w:rPr>
        <w:t>2016-04-21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C60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AC1" w:rsidRDefault="00684AC1">
      <w:r>
        <w:separator/>
      </w:r>
    </w:p>
  </w:endnote>
  <w:endnote w:type="continuationSeparator" w:id="0">
    <w:p w:rsidR="00684AC1" w:rsidRDefault="00684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94" w:rsidRDefault="00D201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DA4B8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A4B8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A4B88">
      <w:rPr>
        <w:rStyle w:val="Numerstrony"/>
        <w:rFonts w:ascii="Arial" w:hAnsi="Arial" w:cs="Arial"/>
        <w:sz w:val="18"/>
        <w:szCs w:val="18"/>
      </w:rPr>
      <w:fldChar w:fldCharType="separate"/>
    </w:r>
    <w:r w:rsidR="00007218">
      <w:rPr>
        <w:rStyle w:val="Numerstrony"/>
        <w:rFonts w:ascii="Arial" w:hAnsi="Arial" w:cs="Arial"/>
        <w:noProof/>
        <w:sz w:val="18"/>
        <w:szCs w:val="18"/>
      </w:rPr>
      <w:t>2</w:t>
    </w:r>
    <w:r w:rsidR="00DA4B8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A4B8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A4B88">
      <w:rPr>
        <w:rStyle w:val="Numerstrony"/>
        <w:rFonts w:ascii="Arial" w:hAnsi="Arial" w:cs="Arial"/>
        <w:sz w:val="18"/>
        <w:szCs w:val="18"/>
      </w:rPr>
      <w:fldChar w:fldCharType="separate"/>
    </w:r>
    <w:r w:rsidR="00007218">
      <w:rPr>
        <w:rStyle w:val="Numerstrony"/>
        <w:rFonts w:ascii="Arial" w:hAnsi="Arial" w:cs="Arial"/>
        <w:noProof/>
        <w:sz w:val="18"/>
        <w:szCs w:val="18"/>
      </w:rPr>
      <w:t>2</w:t>
    </w:r>
    <w:r w:rsidR="00DA4B8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94" w:rsidRDefault="00D20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AC1" w:rsidRDefault="00684AC1">
      <w:r>
        <w:separator/>
      </w:r>
    </w:p>
  </w:footnote>
  <w:footnote w:type="continuationSeparator" w:id="0">
    <w:p w:rsidR="00684AC1" w:rsidRDefault="00684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94" w:rsidRDefault="00D201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94" w:rsidRDefault="00D201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194" w:rsidRDefault="00D201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194"/>
    <w:rsid w:val="00007218"/>
    <w:rsid w:val="00140696"/>
    <w:rsid w:val="00233F84"/>
    <w:rsid w:val="00253031"/>
    <w:rsid w:val="00377700"/>
    <w:rsid w:val="003C60C6"/>
    <w:rsid w:val="005B12B7"/>
    <w:rsid w:val="005C147E"/>
    <w:rsid w:val="00684AC1"/>
    <w:rsid w:val="007118AF"/>
    <w:rsid w:val="007124E4"/>
    <w:rsid w:val="0072353C"/>
    <w:rsid w:val="00745012"/>
    <w:rsid w:val="0087722C"/>
    <w:rsid w:val="00937413"/>
    <w:rsid w:val="00987E41"/>
    <w:rsid w:val="00C63DA0"/>
    <w:rsid w:val="00C77811"/>
    <w:rsid w:val="00C85A89"/>
    <w:rsid w:val="00CB4B71"/>
    <w:rsid w:val="00D20194"/>
    <w:rsid w:val="00D5444F"/>
    <w:rsid w:val="00DA4B88"/>
    <w:rsid w:val="00F26135"/>
    <w:rsid w:val="00F31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60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C60C6"/>
    <w:rPr>
      <w:rFonts w:ascii="Arial" w:hAnsi="Arial"/>
    </w:rPr>
  </w:style>
  <w:style w:type="paragraph" w:styleId="Nagwek">
    <w:name w:val="header"/>
    <w:basedOn w:val="Normalny"/>
    <w:rsid w:val="003C60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60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60C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208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2016-04-21T09:40:00Z</cp:lastPrinted>
  <dcterms:created xsi:type="dcterms:W3CDTF">2016-04-21T09:43:00Z</dcterms:created>
  <dcterms:modified xsi:type="dcterms:W3CDTF">2016-04-21T09:43:00Z</dcterms:modified>
</cp:coreProperties>
</file>