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E01E4" w:rsidRPr="001E01E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E01E4" w:rsidRPr="001E01E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AF1018" w:rsidRDefault="00D23A0C" w:rsidP="009A0497">
      <w:pPr>
        <w:pStyle w:val="Tekstpodstawowywcity"/>
        <w:spacing w:line="360" w:lineRule="auto"/>
        <w:ind w:firstLine="0"/>
        <w:rPr>
          <w:b/>
        </w:rPr>
      </w:pPr>
      <w:r>
        <w:t xml:space="preserve"> </w:t>
      </w:r>
      <w:r w:rsidR="001E01E4" w:rsidRPr="001E01E4">
        <w:rPr>
          <w:b/>
        </w:rPr>
        <w:t>Rezerwacja, wystawianie, sprzedaż i sukcesywna dostawa biletów lotniczych dla jednostek organizacyjnych Politechniki Częstochowskiej</w:t>
      </w:r>
      <w:r w:rsidR="00AF1018">
        <w:t xml:space="preserve">, </w:t>
      </w:r>
      <w:proofErr w:type="spellStart"/>
      <w:r w:rsidR="00AF1018" w:rsidRPr="00AF1018">
        <w:rPr>
          <w:b/>
        </w:rPr>
        <w:t>spr</w:t>
      </w:r>
      <w:proofErr w:type="spellEnd"/>
      <w:r w:rsidR="00AF1018" w:rsidRPr="00AF1018">
        <w:rPr>
          <w:b/>
        </w:rPr>
        <w:t>. nr rej. ZP/D-12/16</w:t>
      </w:r>
    </w:p>
    <w:p w:rsidR="00D23A0C" w:rsidRPr="00AF1018" w:rsidRDefault="00D23A0C" w:rsidP="009A0497">
      <w:pPr>
        <w:pStyle w:val="Tekstpodstawowywcity"/>
        <w:spacing w:line="360" w:lineRule="auto"/>
        <w:ind w:firstLine="0"/>
        <w:rPr>
          <w:b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7D3" w:rsidRDefault="00C377D3">
      <w:r>
        <w:separator/>
      </w:r>
    </w:p>
  </w:endnote>
  <w:endnote w:type="continuationSeparator" w:id="0">
    <w:p w:rsidR="00C377D3" w:rsidRDefault="00C37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77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7D3" w:rsidRDefault="00C377D3">
      <w:r>
        <w:separator/>
      </w:r>
    </w:p>
  </w:footnote>
  <w:footnote w:type="continuationSeparator" w:id="0">
    <w:p w:rsidR="00C377D3" w:rsidRDefault="00C377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1E4" w:rsidRDefault="001E01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1E4" w:rsidRDefault="001E01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1E4" w:rsidRDefault="001E01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1E4"/>
    <w:rsid w:val="000A5EC4"/>
    <w:rsid w:val="001E01E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F1018"/>
    <w:rsid w:val="00B52793"/>
    <w:rsid w:val="00BF2504"/>
    <w:rsid w:val="00C17AA6"/>
    <w:rsid w:val="00C377D3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2016-04-14T10:34:00Z</dcterms:created>
  <dcterms:modified xsi:type="dcterms:W3CDTF">2016-04-14T10:34:00Z</dcterms:modified>
</cp:coreProperties>
</file>