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A48F0" w:rsidRPr="00BC57E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A48F0" w:rsidRPr="004A48F0">
        <w:rPr>
          <w:rFonts w:ascii="Times New Roman" w:eastAsia="Times New Roman" w:hAnsi="Times New Roman"/>
          <w:b/>
          <w:sz w:val="24"/>
          <w:szCs w:val="20"/>
          <w:lang w:eastAsia="pl-PL"/>
        </w:rPr>
        <w:t>ZP/U-07/16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BC57E2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4A48F0" w:rsidRPr="004A48F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A48F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A48F0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drukarska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BC57E2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BC57E2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4EF" w:rsidRDefault="007834EF" w:rsidP="00025386">
      <w:pPr>
        <w:spacing w:after="0" w:line="240" w:lineRule="auto"/>
      </w:pPr>
      <w:r>
        <w:separator/>
      </w:r>
    </w:p>
  </w:endnote>
  <w:endnote w:type="continuationSeparator" w:id="0">
    <w:p w:rsidR="007834EF" w:rsidRDefault="007834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8F0" w:rsidRDefault="004A48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8F0" w:rsidRDefault="004A48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4EF" w:rsidRDefault="007834EF" w:rsidP="00025386">
      <w:pPr>
        <w:spacing w:after="0" w:line="240" w:lineRule="auto"/>
      </w:pPr>
      <w:r>
        <w:separator/>
      </w:r>
    </w:p>
  </w:footnote>
  <w:footnote w:type="continuationSeparator" w:id="0">
    <w:p w:rsidR="007834EF" w:rsidRDefault="007834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8F0" w:rsidRDefault="004A48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8F0" w:rsidRDefault="004A48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8F0" w:rsidRDefault="004A48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8F0"/>
    <w:rsid w:val="00025386"/>
    <w:rsid w:val="001C2314"/>
    <w:rsid w:val="004A48F0"/>
    <w:rsid w:val="005624D8"/>
    <w:rsid w:val="007834EF"/>
    <w:rsid w:val="008F2498"/>
    <w:rsid w:val="00A56A6F"/>
    <w:rsid w:val="00BC57E2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2016-04-13T11:42:00Z</dcterms:created>
  <dcterms:modified xsi:type="dcterms:W3CDTF">2016-04-13T11:42:00Z</dcterms:modified>
</cp:coreProperties>
</file>