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D7820" w:rsidRPr="001D782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D7820" w:rsidRPr="001D7820">
        <w:rPr>
          <w:b/>
        </w:rPr>
        <w:t>przetarg nieograniczony</w:t>
      </w:r>
      <w:r>
        <w:t xml:space="preserve"> na</w:t>
      </w:r>
      <w:r w:rsidR="00DD482A">
        <w:t>:</w:t>
      </w:r>
      <w:r w:rsidR="00C95030">
        <w:t xml:space="preserve"> </w:t>
      </w:r>
      <w:r w:rsidR="001D7820" w:rsidRPr="001D7820">
        <w:rPr>
          <w:b/>
        </w:rPr>
        <w:t>Usługa drukarska dla jednostek organizacyjnych Politechniki Częstochowskiej</w:t>
      </w:r>
      <w:r w:rsidR="00C95030">
        <w:rPr>
          <w:b/>
        </w:rPr>
        <w:t xml:space="preserve">, </w:t>
      </w:r>
      <w:proofErr w:type="spellStart"/>
      <w:r w:rsidR="00C95030" w:rsidRPr="00C95030">
        <w:rPr>
          <w:b/>
        </w:rPr>
        <w:t>spr</w:t>
      </w:r>
      <w:proofErr w:type="spellEnd"/>
      <w:r w:rsidR="00C95030" w:rsidRPr="00C95030">
        <w:rPr>
          <w:b/>
        </w:rPr>
        <w:t>. nr rej. ZP/U-07/16.</w:t>
      </w: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D7820" w:rsidRPr="001D7820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D7820" w:rsidRPr="001D7820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D7820" w:rsidRPr="001D7820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D7820" w:rsidRPr="001D7820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E4C" w:rsidRDefault="00034E4C">
      <w:r>
        <w:separator/>
      </w:r>
    </w:p>
  </w:endnote>
  <w:endnote w:type="continuationSeparator" w:id="0">
    <w:p w:rsidR="00034E4C" w:rsidRDefault="00034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50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503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820" w:rsidRDefault="001D78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E4C" w:rsidRDefault="00034E4C">
      <w:r>
        <w:separator/>
      </w:r>
    </w:p>
  </w:footnote>
  <w:footnote w:type="continuationSeparator" w:id="0">
    <w:p w:rsidR="00034E4C" w:rsidRDefault="00034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820" w:rsidRDefault="001D78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820" w:rsidRDefault="001D78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820" w:rsidRDefault="001D78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820"/>
    <w:rsid w:val="00002F64"/>
    <w:rsid w:val="00034E4C"/>
    <w:rsid w:val="000E6599"/>
    <w:rsid w:val="00111985"/>
    <w:rsid w:val="001614BA"/>
    <w:rsid w:val="001D7820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95030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858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2016-04-13T11:39:00Z</dcterms:created>
  <dcterms:modified xsi:type="dcterms:W3CDTF">2016-04-13T11:39:00Z</dcterms:modified>
</cp:coreProperties>
</file>